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B1659C" w14:textId="6778D388" w:rsidR="0079762B" w:rsidRDefault="009718B7" w:rsidP="0079762B">
      <w:pPr>
        <w:spacing w:after="0" w:line="259" w:lineRule="auto"/>
        <w:ind w:left="0" w:right="0" w:firstLine="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C639DEA" wp14:editId="1FA46793">
                <wp:simplePos x="0" y="0"/>
                <wp:positionH relativeFrom="column">
                  <wp:posOffset>-177801</wp:posOffset>
                </wp:positionH>
                <wp:positionV relativeFrom="paragraph">
                  <wp:posOffset>-830580</wp:posOffset>
                </wp:positionV>
                <wp:extent cx="1737996" cy="1149351"/>
                <wp:effectExtent l="0" t="0" r="0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37996" cy="1149351"/>
                          <a:chOff x="-346076" y="88899"/>
                          <a:chExt cx="1737996" cy="1149351"/>
                        </a:xfrm>
                      </wpg:grpSpPr>
                      <wps:wsp>
                        <wps:cNvPr id="7" name="Rectangle 7"/>
                        <wps:cNvSpPr/>
                        <wps:spPr>
                          <a:xfrm>
                            <a:off x="-244475" y="1047750"/>
                            <a:ext cx="1636395" cy="190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2B3EC9" w14:textId="77777777" w:rsidR="00272E34" w:rsidRPr="0026189D" w:rsidRDefault="00272E34" w:rsidP="0079762B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189D">
                                <w:rPr>
                                  <w:b/>
                                  <w:color w:val="FFFFFF"/>
                                  <w:w w:val="110"/>
                                  <w:sz w:val="24"/>
                                  <w:szCs w:val="24"/>
                                </w:rPr>
                                <w:t>Learning</w:t>
                              </w:r>
                              <w:r w:rsidRPr="0026189D">
                                <w:rPr>
                                  <w:b/>
                                  <w:color w:val="FFFFFF"/>
                                  <w:spacing w:val="9"/>
                                  <w:w w:val="11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6189D">
                                <w:rPr>
                                  <w:b/>
                                  <w:color w:val="FFFFFF"/>
                                  <w:w w:val="110"/>
                                  <w:sz w:val="24"/>
                                  <w:szCs w:val="24"/>
                                </w:rPr>
                                <w:t>for</w:t>
                              </w:r>
                              <w:r w:rsidRPr="0026189D">
                                <w:rPr>
                                  <w:b/>
                                  <w:color w:val="FFFFFF"/>
                                  <w:spacing w:val="9"/>
                                  <w:w w:val="11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6189D">
                                <w:rPr>
                                  <w:b/>
                                  <w:color w:val="FFFFFF"/>
                                  <w:w w:val="110"/>
                                  <w:sz w:val="24"/>
                                  <w:szCs w:val="24"/>
                                </w:rPr>
                                <w:t>life</w:t>
                              </w:r>
                            </w:p>
                          </w:txbxContent>
                        </wps:txbx>
                        <wps:bodyPr horzOverflow="overflow" vert="horz" wrap="square" lIns="0" tIns="0" rIns="0" bIns="0" rtlCol="0">
                          <a:noAutofit/>
                        </wps:bodyPr>
                      </wps:wsp>
                      <wps:wsp>
                        <wps:cNvPr id="5" name="Rectangle 5"/>
                        <wps:cNvSpPr/>
                        <wps:spPr>
                          <a:xfrm>
                            <a:off x="-346076" y="88899"/>
                            <a:ext cx="1530351" cy="904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D7F298" w14:textId="5B186CE5" w:rsidR="00272E34" w:rsidRPr="00D27687" w:rsidRDefault="009718B7" w:rsidP="009718B7">
                              <w:pPr>
                                <w:ind w:left="0" w:firstLine="0"/>
                                <w:rPr>
                                  <w:rFonts w:cstheme="minorHAnsi"/>
                                  <w:b/>
                                  <w:color w:val="FFFFFF" w:themeColor="background1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cstheme="minorHAnsi"/>
                                  <w:b/>
                                  <w:color w:val="FFFFFF" w:themeColor="background1"/>
                                  <w:sz w:val="144"/>
                                  <w:szCs w:val="144"/>
                                </w:rPr>
                                <w:t>SRS</w:t>
                              </w:r>
                            </w:p>
                          </w:txbxContent>
                        </wps:txbx>
                        <wps:bodyPr horzOverflow="overflow" vert="horz"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639DEA" id="Group 3" o:spid="_x0000_s1026" style="position:absolute;margin-left:-14pt;margin-top:-65.4pt;width:136.85pt;height:90.5pt;z-index:251665408;mso-width-relative:margin;mso-height-relative:margin" coordorigin="-3460,888" coordsize="17379,114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">
                <v:rect id="Rectangle 7" o:spid="_x0000_s1027" style="position:absolute;left:-2444;top:10477;width:16363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14:paraId="712B3EC9" w14:textId="77777777" w:rsidR="00272E34" w:rsidRPr="0026189D" w:rsidRDefault="00272E34" w:rsidP="0079762B">
                        <w:pPr>
                          <w:rPr>
                            <w:sz w:val="24"/>
                            <w:szCs w:val="24"/>
                          </w:rPr>
                        </w:pPr>
                        <w:r w:rsidRPr="0026189D">
                          <w:rPr>
                            <w:b/>
                            <w:color w:val="FFFFFF"/>
                            <w:w w:val="110"/>
                            <w:sz w:val="24"/>
                            <w:szCs w:val="24"/>
                          </w:rPr>
                          <w:t>Learning</w:t>
                        </w:r>
                        <w:r w:rsidRPr="0026189D">
                          <w:rPr>
                            <w:b/>
                            <w:color w:val="FFFFFF"/>
                            <w:spacing w:val="9"/>
                            <w:w w:val="110"/>
                            <w:sz w:val="24"/>
                            <w:szCs w:val="24"/>
                          </w:rPr>
                          <w:t xml:space="preserve"> </w:t>
                        </w:r>
                        <w:r w:rsidRPr="0026189D">
                          <w:rPr>
                            <w:b/>
                            <w:color w:val="FFFFFF"/>
                            <w:w w:val="110"/>
                            <w:sz w:val="24"/>
                            <w:szCs w:val="24"/>
                          </w:rPr>
                          <w:t>for</w:t>
                        </w:r>
                        <w:r w:rsidRPr="0026189D">
                          <w:rPr>
                            <w:b/>
                            <w:color w:val="FFFFFF"/>
                            <w:spacing w:val="9"/>
                            <w:w w:val="110"/>
                            <w:sz w:val="24"/>
                            <w:szCs w:val="24"/>
                          </w:rPr>
                          <w:t xml:space="preserve"> </w:t>
                        </w:r>
                        <w:r w:rsidRPr="0026189D">
                          <w:rPr>
                            <w:b/>
                            <w:color w:val="FFFFFF"/>
                            <w:w w:val="110"/>
                            <w:sz w:val="24"/>
                            <w:szCs w:val="24"/>
                          </w:rPr>
                          <w:t>life</w:t>
                        </w:r>
                      </w:p>
                    </w:txbxContent>
                  </v:textbox>
                </v:rect>
                <v:rect id="Rectangle 5" o:spid="_x0000_s1028" style="position:absolute;left:-3460;top:888;width:15302;height:90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5bCwgAAANoAAAAPAAAAZHJzL2Rvd25yZXYueG1sRI9Li8JA&#10;EITvgv9haGFvOlFw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Ape5bCwgAAANoAAAAPAAAA&#10;AAAAAAAAAAAAAAcCAABkcnMvZG93bnJldi54bWxQSwUGAAAAAAMAAwC3AAAA9gIAAAAA&#10;" filled="f" stroked="f">
                  <v:textbox inset="0,0,0,0">
                    <w:txbxContent>
                      <w:p w14:paraId="0DD7F298" w14:textId="5B186CE5" w:rsidR="00272E34" w:rsidRPr="00D27687" w:rsidRDefault="009718B7" w:rsidP="009718B7">
                        <w:pPr>
                          <w:ind w:left="0" w:firstLine="0"/>
                          <w:rPr>
                            <w:rFonts w:cstheme="minorHAnsi"/>
                            <w:b/>
                            <w:color w:val="FFFFFF" w:themeColor="background1"/>
                            <w:sz w:val="144"/>
                            <w:szCs w:val="144"/>
                          </w:rPr>
                        </w:pPr>
                        <w:r>
                          <w:rPr>
                            <w:rFonts w:cstheme="minorHAnsi"/>
                            <w:b/>
                            <w:color w:val="FFFFFF" w:themeColor="background1"/>
                            <w:sz w:val="144"/>
                            <w:szCs w:val="144"/>
                          </w:rPr>
                          <w:t>SRS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C8232F" w:rsidRPr="00C8232F">
        <w:rPr>
          <w:noProof/>
        </w:rPr>
        <mc:AlternateContent>
          <mc:Choice Requires="wps">
            <w:drawing>
              <wp:anchor distT="0" distB="0" distL="114300" distR="114300" simplePos="0" relativeHeight="251666431" behindDoc="0" locked="0" layoutInCell="1" allowOverlap="1" wp14:anchorId="0FC71D20" wp14:editId="50AA9C21">
                <wp:simplePos x="0" y="0"/>
                <wp:positionH relativeFrom="margin">
                  <wp:posOffset>5505450</wp:posOffset>
                </wp:positionH>
                <wp:positionV relativeFrom="paragraph">
                  <wp:posOffset>-725805</wp:posOffset>
                </wp:positionV>
                <wp:extent cx="1076325" cy="619125"/>
                <wp:effectExtent l="0" t="0" r="0" b="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6191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73AF396" w14:textId="7604410C" w:rsidR="00C8232F" w:rsidRDefault="00C8232F" w:rsidP="00C8232F">
                            <w:pPr>
                              <w:rPr>
                                <w:rFonts w:cstheme="minorHAnsi"/>
                                <w:b/>
                                <w:color w:val="FFFFFF" w:themeColor="background1"/>
                                <w:sz w:val="22"/>
                              </w:rPr>
                            </w:pPr>
                            <w:r w:rsidRPr="00C8232F">
                              <w:rPr>
                                <w:rFonts w:cstheme="minorHAnsi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  <w:t>ID</w:t>
                            </w:r>
                            <w:r>
                              <w:rPr>
                                <w:rFonts w:cstheme="minorHAnsi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  <w:t>N</w:t>
                            </w:r>
                          </w:p>
                          <w:p w14:paraId="6C41648E" w14:textId="77777777" w:rsidR="00C8232F" w:rsidRDefault="00C8232F" w:rsidP="00C8232F">
                            <w:pPr>
                              <w:rPr>
                                <w:rFonts w:cstheme="minorHAnsi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</w:pPr>
                          </w:p>
                          <w:p w14:paraId="0BDFD4F3" w14:textId="77777777" w:rsidR="00C8232F" w:rsidRPr="00C8232F" w:rsidRDefault="00C8232F" w:rsidP="00C8232F">
                            <w:pPr>
                              <w:rPr>
                                <w:rFonts w:cstheme="minorHAnsi"/>
                                <w:b/>
                                <w:color w:val="FFFFFF" w:themeColor="background1"/>
                                <w:sz w:val="22"/>
                              </w:rPr>
                            </w:pPr>
                          </w:p>
                          <w:p w14:paraId="0E1A99C1" w14:textId="1C0601CB" w:rsidR="00C8232F" w:rsidRDefault="00C8232F" w:rsidP="00C8232F">
                            <w:pPr>
                              <w:rPr>
                                <w:rFonts w:cstheme="minorHAnsi"/>
                                <w:b/>
                                <w:color w:val="FFFFFF" w:themeColor="background1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FFFFFF" w:themeColor="background1"/>
                                <w:sz w:val="144"/>
                                <w:szCs w:val="144"/>
                              </w:rPr>
                              <w:t xml:space="preserve">Islington Dyslexia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/>
                                <w:color w:val="FFFFFF" w:themeColor="background1"/>
                                <w:sz w:val="144"/>
                                <w:szCs w:val="144"/>
                              </w:rPr>
                              <w:t>Networdk</w:t>
                            </w:r>
                            <w:proofErr w:type="spellEnd"/>
                          </w:p>
                          <w:p w14:paraId="77220603" w14:textId="77777777" w:rsidR="00C8232F" w:rsidRPr="00D27687" w:rsidRDefault="00C8232F" w:rsidP="00C8232F">
                            <w:pPr>
                              <w:rPr>
                                <w:rFonts w:cstheme="minorHAnsi"/>
                                <w:b/>
                                <w:color w:val="FFFFFF" w:themeColor="background1"/>
                                <w:sz w:val="144"/>
                                <w:szCs w:val="144"/>
                              </w:rPr>
                            </w:pP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C71D20" id="Rectangle 15" o:spid="_x0000_s1029" style="position:absolute;margin-left:433.5pt;margin-top:-57.15pt;width:84.75pt;height:48.75pt;z-index:25166643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" filled="f" stroked="f">
                <v:textbox inset="0,0,0,0">
                  <w:txbxContent>
                    <w:p w14:paraId="473AF396" w14:textId="7604410C" w:rsidR="00C8232F" w:rsidRDefault="00C8232F" w:rsidP="00C8232F">
                      <w:pPr>
                        <w:rPr>
                          <w:rFonts w:cstheme="minorHAnsi"/>
                          <w:b/>
                          <w:color w:val="FFFFFF" w:themeColor="background1"/>
                          <w:sz w:val="22"/>
                        </w:rPr>
                      </w:pPr>
                      <w:r w:rsidRPr="00C8232F">
                        <w:rPr>
                          <w:rFonts w:cstheme="minorHAnsi"/>
                          <w:b/>
                          <w:color w:val="FFFFFF" w:themeColor="background1"/>
                          <w:sz w:val="96"/>
                          <w:szCs w:val="96"/>
                        </w:rPr>
                        <w:t>ID</w:t>
                      </w:r>
                      <w:r>
                        <w:rPr>
                          <w:rFonts w:cstheme="minorHAnsi"/>
                          <w:b/>
                          <w:color w:val="FFFFFF" w:themeColor="background1"/>
                          <w:sz w:val="96"/>
                          <w:szCs w:val="96"/>
                        </w:rPr>
                        <w:t>N</w:t>
                      </w:r>
                    </w:p>
                    <w:p w14:paraId="6C41648E" w14:textId="77777777" w:rsidR="00C8232F" w:rsidRDefault="00C8232F" w:rsidP="00C8232F">
                      <w:pPr>
                        <w:rPr>
                          <w:rFonts w:cstheme="minorHAnsi"/>
                          <w:b/>
                          <w:color w:val="FFFFFF" w:themeColor="background1"/>
                          <w:sz w:val="96"/>
                          <w:szCs w:val="96"/>
                        </w:rPr>
                      </w:pPr>
                    </w:p>
                    <w:p w14:paraId="0BDFD4F3" w14:textId="77777777" w:rsidR="00C8232F" w:rsidRPr="00C8232F" w:rsidRDefault="00C8232F" w:rsidP="00C8232F">
                      <w:pPr>
                        <w:rPr>
                          <w:rFonts w:cstheme="minorHAnsi"/>
                          <w:b/>
                          <w:color w:val="FFFFFF" w:themeColor="background1"/>
                          <w:sz w:val="22"/>
                        </w:rPr>
                      </w:pPr>
                    </w:p>
                    <w:p w14:paraId="0E1A99C1" w14:textId="1C0601CB" w:rsidR="00C8232F" w:rsidRDefault="00C8232F" w:rsidP="00C8232F">
                      <w:pPr>
                        <w:rPr>
                          <w:rFonts w:cstheme="minorHAnsi"/>
                          <w:b/>
                          <w:color w:val="FFFFFF" w:themeColor="background1"/>
                          <w:sz w:val="144"/>
                          <w:szCs w:val="144"/>
                        </w:rPr>
                      </w:pPr>
                      <w:r>
                        <w:rPr>
                          <w:rFonts w:cstheme="minorHAnsi"/>
                          <w:b/>
                          <w:color w:val="FFFFFF" w:themeColor="background1"/>
                          <w:sz w:val="144"/>
                          <w:szCs w:val="144"/>
                        </w:rPr>
                        <w:t xml:space="preserve">Islington Dyslexia </w:t>
                      </w:r>
                      <w:proofErr w:type="spellStart"/>
                      <w:r>
                        <w:rPr>
                          <w:rFonts w:cstheme="minorHAnsi"/>
                          <w:b/>
                          <w:color w:val="FFFFFF" w:themeColor="background1"/>
                          <w:sz w:val="144"/>
                          <w:szCs w:val="144"/>
                        </w:rPr>
                        <w:t>Networdk</w:t>
                      </w:r>
                      <w:proofErr w:type="spellEnd"/>
                    </w:p>
                    <w:p w14:paraId="77220603" w14:textId="77777777" w:rsidR="00C8232F" w:rsidRPr="00D27687" w:rsidRDefault="00C8232F" w:rsidP="00C8232F">
                      <w:pPr>
                        <w:rPr>
                          <w:rFonts w:cstheme="minorHAnsi"/>
                          <w:b/>
                          <w:color w:val="FFFFFF" w:themeColor="background1"/>
                          <w:sz w:val="144"/>
                          <w:szCs w:val="14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8232F" w:rsidRPr="00C8232F">
        <w:rPr>
          <w:rFonts w:ascii="Arial" w:hAnsi="Arial" w:cs="Arial"/>
          <w:noProof/>
          <w:sz w:val="22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00EB1E2" wp14:editId="695ACCEB">
                <wp:simplePos x="0" y="0"/>
                <wp:positionH relativeFrom="margin">
                  <wp:posOffset>5267325</wp:posOffset>
                </wp:positionH>
                <wp:positionV relativeFrom="margin">
                  <wp:posOffset>-95250</wp:posOffset>
                </wp:positionV>
                <wp:extent cx="1571625" cy="3143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314325"/>
                        </a:xfrm>
                        <a:prstGeom prst="rect">
                          <a:avLst/>
                        </a:prstGeom>
                        <a:solidFill>
                          <a:srgbClr val="5D288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16FCBA" w14:textId="7749ADF3" w:rsidR="00C8232F" w:rsidRPr="00C8232F" w:rsidRDefault="00C8232F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C8232F">
                              <w:rPr>
                                <w:color w:val="FFFFFF" w:themeColor="background1"/>
                              </w:rPr>
                              <w:t xml:space="preserve">Islington Dyslexia Network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0EB1E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margin-left:414.75pt;margin-top:-7.5pt;width:123.75pt;height:24.7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" fillcolor="#5d2884">
                <v:textbox>
                  <w:txbxContent>
                    <w:p w14:paraId="5016FCBA" w14:textId="7749ADF3" w:rsidR="00C8232F" w:rsidRPr="00C8232F" w:rsidRDefault="00C8232F">
                      <w:pPr>
                        <w:rPr>
                          <w:color w:val="FFFFFF" w:themeColor="background1"/>
                        </w:rPr>
                      </w:pPr>
                      <w:r w:rsidRPr="00C8232F">
                        <w:rPr>
                          <w:color w:val="FFFFFF" w:themeColor="background1"/>
                        </w:rPr>
                        <w:t xml:space="preserve">Islington Dyslexia Network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C8232F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16FF0E" wp14:editId="215804F0">
                <wp:simplePos x="0" y="0"/>
                <wp:positionH relativeFrom="page">
                  <wp:posOffset>-26670</wp:posOffset>
                </wp:positionH>
                <wp:positionV relativeFrom="paragraph">
                  <wp:posOffset>-942340</wp:posOffset>
                </wp:positionV>
                <wp:extent cx="10687050" cy="1352550"/>
                <wp:effectExtent l="0" t="0" r="0" b="0"/>
                <wp:wrapNone/>
                <wp:docPr id="4" name="Shape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87050" cy="13525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9993" h="1436733">
                              <a:moveTo>
                                <a:pt x="0" y="0"/>
                              </a:moveTo>
                              <a:lnTo>
                                <a:pt x="7559993" y="0"/>
                              </a:lnTo>
                              <a:lnTo>
                                <a:pt x="7559993" y="1332014"/>
                              </a:lnTo>
                              <a:cubicBezTo>
                                <a:pt x="7559993" y="1332014"/>
                                <a:pt x="6160682" y="1099896"/>
                                <a:pt x="3779990" y="1332014"/>
                              </a:cubicBezTo>
                              <a:cubicBezTo>
                                <a:pt x="2961623" y="1411800"/>
                                <a:pt x="2259224" y="1436733"/>
                                <a:pt x="1689767" y="1435097"/>
                              </a:cubicBezTo>
                              <a:cubicBezTo>
                                <a:pt x="602622" y="1431973"/>
                                <a:pt x="0" y="1332014"/>
                                <a:pt x="0" y="1332014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5F388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3135DDEB" w14:textId="77777777" w:rsidR="00C8232F" w:rsidRPr="00C8232F" w:rsidRDefault="00C8232F" w:rsidP="00C8232F">
                            <w:pPr>
                              <w:spacing w:after="0" w:line="240" w:lineRule="auto"/>
                              <w:ind w:left="11" w:right="6" w:hanging="11"/>
                              <w:outlineLvl w:val="0"/>
                              <w:rPr>
                                <w:rFonts w:cstheme="minorHAnsi"/>
                                <w:b/>
                                <w:color w:val="FFFFFF" w:themeColor="background1"/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rFonts w:cstheme="minorHAnsi"/>
                                <w:b/>
                                <w:color w:val="FFFFFF" w:themeColor="background1"/>
                                <w:sz w:val="22"/>
                              </w:rPr>
                              <w:t>lington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  <w:color w:val="FFFFFF" w:themeColor="background1"/>
                                <w:sz w:val="22"/>
                              </w:rPr>
                              <w:t xml:space="preserve"> Dyslexia Network</w:t>
                            </w:r>
                          </w:p>
                          <w:p w14:paraId="4989803B" w14:textId="1A1BA281" w:rsidR="00272E34" w:rsidRDefault="00272E34" w:rsidP="0079762B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16FF0E" id="Shape 217" o:spid="_x0000_s1031" style="position:absolute;margin-left:-2.1pt;margin-top:-74.2pt;width:841.5pt;height:106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7559993,143673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" adj="-11796480,,5400" path="m,l7559993,r,1332014c7559993,1332014,6160682,1099896,3779990,1332014v-818367,79786,-1520766,104719,-2090223,103083c602622,1431973,,1332014,,1332014l,xe" fillcolor="#5f3884" stroked="f" strokeweight="0">
                <v:stroke miterlimit="83231f" joinstyle="miter"/>
                <v:formulas/>
                <v:path arrowok="t" o:connecttype="custom" textboxrect="0,0,7559993,1436733"/>
                <v:textbox>
                  <w:txbxContent>
                    <w:p w14:paraId="3135DDEB" w14:textId="77777777" w:rsidR="00C8232F" w:rsidRPr="00C8232F" w:rsidRDefault="00C8232F" w:rsidP="00C8232F">
                      <w:pPr>
                        <w:spacing w:after="0" w:line="240" w:lineRule="auto"/>
                        <w:ind w:left="11" w:right="6" w:hanging="11"/>
                        <w:outlineLvl w:val="0"/>
                        <w:rPr>
                          <w:rFonts w:cstheme="minorHAnsi"/>
                          <w:b/>
                          <w:color w:val="FFFFFF" w:themeColor="background1"/>
                          <w:sz w:val="22"/>
                        </w:rPr>
                      </w:pPr>
                      <w:proofErr w:type="spellStart"/>
                      <w:r>
                        <w:rPr>
                          <w:rFonts w:cstheme="minorHAnsi"/>
                          <w:b/>
                          <w:color w:val="FFFFFF" w:themeColor="background1"/>
                          <w:sz w:val="22"/>
                        </w:rPr>
                        <w:t>lington</w:t>
                      </w:r>
                      <w:proofErr w:type="spellEnd"/>
                      <w:r>
                        <w:rPr>
                          <w:rFonts w:cstheme="minorHAnsi"/>
                          <w:b/>
                          <w:color w:val="FFFFFF" w:themeColor="background1"/>
                          <w:sz w:val="22"/>
                        </w:rPr>
                        <w:t xml:space="preserve"> Dyslexia Network</w:t>
                      </w:r>
                    </w:p>
                    <w:p w14:paraId="4989803B" w14:textId="1A1BA281" w:rsidR="00272E34" w:rsidRDefault="00272E34" w:rsidP="0079762B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C8232F" w:rsidRPr="00C8232F">
        <w:rPr>
          <w:rFonts w:asciiTheme="minorHAnsi" w:eastAsiaTheme="minorEastAsia" w:hAnsiTheme="minorHAnsi" w:cstheme="minorBidi"/>
          <w:noProof/>
          <w:color w:val="auto"/>
          <w:sz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92F144" wp14:editId="7EA73C30">
                <wp:simplePos x="0" y="0"/>
                <wp:positionH relativeFrom="column">
                  <wp:posOffset>-971550</wp:posOffset>
                </wp:positionH>
                <wp:positionV relativeFrom="paragraph">
                  <wp:posOffset>-1040130</wp:posOffset>
                </wp:positionV>
                <wp:extent cx="1749425" cy="225426"/>
                <wp:effectExtent l="0" t="0" r="0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425" cy="225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99379B3" w14:textId="77777777" w:rsidR="00C8232F" w:rsidRDefault="00C8232F" w:rsidP="00C8232F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3C1873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Samuel Rhodes School</w:t>
                            </w:r>
                          </w:p>
                          <w:p w14:paraId="59B0BA98" w14:textId="77777777" w:rsidR="00C8232F" w:rsidRPr="00D6788F" w:rsidRDefault="00C8232F" w:rsidP="00C8232F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Cs w:val="20"/>
                              </w:rPr>
                              <w:br/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92F144" id="Rectangle 9" o:spid="_x0000_s1032" style="position:absolute;margin-left:-76.5pt;margin-top:-81.9pt;width:137.75pt;height:17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" filled="f" stroked="f">
                <v:textbox inset="0,0,0,0">
                  <w:txbxContent>
                    <w:p w14:paraId="699379B3" w14:textId="77777777" w:rsidR="00C8232F" w:rsidRDefault="00C8232F" w:rsidP="00C8232F">
                      <w:pPr>
                        <w:jc w:val="center"/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3C1873"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>Samuel Rhodes School</w:t>
                      </w:r>
                    </w:p>
                    <w:p w14:paraId="59B0BA98" w14:textId="77777777" w:rsidR="00C8232F" w:rsidRPr="00D6788F" w:rsidRDefault="00C8232F" w:rsidP="00C8232F">
                      <w:pPr>
                        <w:jc w:val="center"/>
                        <w:rPr>
                          <w:b/>
                          <w:color w:val="FFFFFF" w:themeColor="background1"/>
                          <w:szCs w:val="20"/>
                        </w:rPr>
                      </w:pPr>
                      <w:r>
                        <w:rPr>
                          <w:b/>
                          <w:color w:val="FFFFFF" w:themeColor="background1"/>
                          <w:szCs w:val="20"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</w:p>
    <w:p w14:paraId="5DAB6C7B" w14:textId="6DE08CE9" w:rsidR="00EF63E4" w:rsidRDefault="00EF63E4" w:rsidP="009631CE">
      <w:pPr>
        <w:spacing w:after="0" w:line="240" w:lineRule="auto"/>
        <w:ind w:left="0" w:right="0" w:firstLine="0"/>
        <w:jc w:val="left"/>
        <w:rPr>
          <w:rFonts w:ascii="Arial" w:hAnsi="Arial" w:cs="Arial"/>
          <w:sz w:val="22"/>
        </w:rPr>
      </w:pPr>
      <w:bookmarkStart w:id="0" w:name="_MailAutoSig"/>
      <w:bookmarkEnd w:id="0"/>
    </w:p>
    <w:p w14:paraId="43EA1B1E" w14:textId="3487C1E1" w:rsidR="00E83D83" w:rsidRDefault="00E83D83" w:rsidP="009631CE">
      <w:pPr>
        <w:spacing w:after="0" w:line="240" w:lineRule="auto"/>
        <w:ind w:left="0" w:right="0" w:firstLine="0"/>
        <w:jc w:val="left"/>
        <w:rPr>
          <w:rFonts w:ascii="Arial" w:hAnsi="Arial" w:cs="Arial"/>
          <w:sz w:val="22"/>
        </w:rPr>
      </w:pPr>
    </w:p>
    <w:p w14:paraId="4EA96D56" w14:textId="4BC18C73" w:rsidR="00E83D83" w:rsidRDefault="00E83D83" w:rsidP="009631CE">
      <w:pPr>
        <w:spacing w:after="0" w:line="240" w:lineRule="auto"/>
        <w:ind w:left="0" w:right="0" w:firstLine="0"/>
        <w:jc w:val="left"/>
        <w:rPr>
          <w:rFonts w:ascii="Arial" w:hAnsi="Arial" w:cs="Arial"/>
          <w:sz w:val="22"/>
        </w:rPr>
      </w:pPr>
    </w:p>
    <w:p w14:paraId="3B47E952" w14:textId="24E2DCAB" w:rsidR="00446559" w:rsidRPr="0067752B" w:rsidRDefault="0067752B" w:rsidP="0067752B">
      <w:pPr>
        <w:spacing w:after="0" w:line="240" w:lineRule="auto"/>
        <w:ind w:left="0" w:right="0" w:firstLine="0"/>
        <w:jc w:val="center"/>
        <w:rPr>
          <w:rFonts w:ascii="Arial" w:hAnsi="Arial" w:cs="Arial"/>
          <w:sz w:val="22"/>
        </w:rPr>
      </w:pPr>
      <w:r>
        <w:rPr>
          <w:color w:val="7030A0"/>
          <w:sz w:val="36"/>
          <w:szCs w:val="36"/>
          <w:u w:val="single"/>
        </w:rPr>
        <w:t>Islington Dyslexia Network</w:t>
      </w:r>
      <w:r w:rsidR="006B158D">
        <w:rPr>
          <w:color w:val="7030A0"/>
          <w:sz w:val="36"/>
          <w:szCs w:val="36"/>
          <w:u w:val="single"/>
        </w:rPr>
        <w:t xml:space="preserve"> School Questionnaire</w:t>
      </w:r>
    </w:p>
    <w:p w14:paraId="392BE8C2" w14:textId="12F6724C" w:rsidR="00E83D83" w:rsidRDefault="00E83D83" w:rsidP="009631CE">
      <w:pPr>
        <w:spacing w:after="0" w:line="240" w:lineRule="auto"/>
        <w:ind w:left="0" w:right="0" w:firstLine="0"/>
        <w:jc w:val="left"/>
        <w:rPr>
          <w:rFonts w:ascii="Arial" w:hAnsi="Arial" w:cs="Arial"/>
          <w:sz w:val="22"/>
        </w:rPr>
      </w:pPr>
    </w:p>
    <w:p w14:paraId="473B7D09" w14:textId="766C867E" w:rsidR="00E83D83" w:rsidRPr="0067752B" w:rsidRDefault="0067752B" w:rsidP="0067752B">
      <w:pPr>
        <w:pStyle w:val="Body1"/>
        <w:jc w:val="center"/>
        <w:rPr>
          <w:szCs w:val="24"/>
        </w:rPr>
      </w:pPr>
      <w:r>
        <w:rPr>
          <w:szCs w:val="24"/>
        </w:rPr>
        <w:t xml:space="preserve">Please complete and send electronically to </w:t>
      </w:r>
      <w:r w:rsidR="006B158D">
        <w:rPr>
          <w:szCs w:val="24"/>
        </w:rPr>
        <w:t>palmer.j</w:t>
      </w:r>
      <w:r w:rsidRPr="0067752B">
        <w:rPr>
          <w:szCs w:val="24"/>
        </w:rPr>
        <w:t>@srs.islington.sch.uk</w:t>
      </w:r>
    </w:p>
    <w:p w14:paraId="2625D738" w14:textId="14BE3718" w:rsidR="00E83D83" w:rsidRDefault="00E83D83" w:rsidP="009631CE">
      <w:pPr>
        <w:spacing w:after="0" w:line="240" w:lineRule="auto"/>
        <w:ind w:left="0" w:right="0" w:firstLine="0"/>
        <w:jc w:val="left"/>
        <w:rPr>
          <w:rFonts w:ascii="Arial" w:hAnsi="Arial" w:cs="Arial"/>
          <w:sz w:val="22"/>
        </w:rPr>
      </w:pPr>
    </w:p>
    <w:p w14:paraId="1D6494D5" w14:textId="79399EDD" w:rsidR="00446559" w:rsidRPr="0067752B" w:rsidRDefault="00446559" w:rsidP="009718B7">
      <w:pPr>
        <w:tabs>
          <w:tab w:val="left" w:pos="1425"/>
        </w:tabs>
        <w:spacing w:after="0" w:line="240" w:lineRule="auto"/>
        <w:ind w:left="0" w:right="0" w:firstLine="0"/>
        <w:jc w:val="left"/>
        <w:rPr>
          <w:rFonts w:ascii="Arial" w:hAnsi="Arial" w:cs="Arial"/>
          <w:b/>
          <w:sz w:val="22"/>
        </w:rPr>
      </w:pPr>
    </w:p>
    <w:tbl>
      <w:tblPr>
        <w:tblStyle w:val="TableGrid"/>
        <w:tblW w:w="1050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275"/>
        <w:gridCol w:w="3167"/>
        <w:gridCol w:w="2159"/>
        <w:gridCol w:w="2908"/>
      </w:tblGrid>
      <w:tr w:rsidR="006B158D" w14:paraId="3E8F6060" w14:textId="77777777" w:rsidTr="006B158D">
        <w:trPr>
          <w:trHeight w:val="1287"/>
        </w:trPr>
        <w:tc>
          <w:tcPr>
            <w:tcW w:w="2275" w:type="dxa"/>
            <w:shd w:val="clear" w:color="auto" w:fill="A6A6A6" w:themeFill="background1" w:themeFillShade="A6"/>
          </w:tcPr>
          <w:p w14:paraId="2A9E85E9" w14:textId="77777777" w:rsidR="006B158D" w:rsidRPr="00005B6E" w:rsidRDefault="006B158D" w:rsidP="00594B21">
            <w:pPr>
              <w:spacing w:line="360" w:lineRule="auto"/>
              <w:rPr>
                <w:rFonts w:ascii="Arial" w:hAnsi="Arial" w:cs="Arial"/>
                <w:b/>
              </w:rPr>
            </w:pPr>
            <w:r w:rsidRPr="00005B6E">
              <w:rPr>
                <w:rFonts w:ascii="Arial" w:hAnsi="Arial" w:cs="Arial"/>
                <w:b/>
              </w:rPr>
              <w:t>Name</w:t>
            </w:r>
            <w:r>
              <w:rPr>
                <w:rFonts w:ascii="Arial" w:hAnsi="Arial" w:cs="Arial"/>
                <w:b/>
              </w:rPr>
              <w:t xml:space="preserve"> of Pupil</w:t>
            </w:r>
          </w:p>
        </w:tc>
        <w:tc>
          <w:tcPr>
            <w:tcW w:w="3167" w:type="dxa"/>
          </w:tcPr>
          <w:p w14:paraId="1E840D05" w14:textId="77777777" w:rsidR="006B158D" w:rsidRDefault="006B158D" w:rsidP="00594B21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59" w:type="dxa"/>
            <w:shd w:val="clear" w:color="auto" w:fill="999999"/>
          </w:tcPr>
          <w:p w14:paraId="4AF43655" w14:textId="77777777" w:rsidR="006B158D" w:rsidRPr="00005B6E" w:rsidRDefault="006B158D" w:rsidP="00594B21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Date of Birth </w:t>
            </w:r>
          </w:p>
        </w:tc>
        <w:tc>
          <w:tcPr>
            <w:tcW w:w="2908" w:type="dxa"/>
          </w:tcPr>
          <w:p w14:paraId="15D53997" w14:textId="77777777" w:rsidR="006B158D" w:rsidRDefault="006B158D" w:rsidP="00594B21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14:paraId="300F201C" w14:textId="77777777" w:rsidR="006B158D" w:rsidRDefault="006B158D" w:rsidP="00594B21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14:paraId="4F4FAC3C" w14:textId="77777777" w:rsidR="006B158D" w:rsidRDefault="006B158D" w:rsidP="00594B21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6B158D" w14:paraId="7B6A2BB4" w14:textId="77777777" w:rsidTr="006B158D">
        <w:trPr>
          <w:trHeight w:val="1275"/>
        </w:trPr>
        <w:tc>
          <w:tcPr>
            <w:tcW w:w="2275" w:type="dxa"/>
            <w:shd w:val="clear" w:color="auto" w:fill="A6A6A6" w:themeFill="background1" w:themeFillShade="A6"/>
          </w:tcPr>
          <w:p w14:paraId="1D710FE7" w14:textId="77777777" w:rsidR="006B158D" w:rsidRPr="00005B6E" w:rsidRDefault="006B158D" w:rsidP="00594B21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School Name and Address</w:t>
            </w:r>
          </w:p>
        </w:tc>
        <w:tc>
          <w:tcPr>
            <w:tcW w:w="3167" w:type="dxa"/>
          </w:tcPr>
          <w:p w14:paraId="157BE045" w14:textId="77777777" w:rsidR="006B158D" w:rsidRDefault="006B158D" w:rsidP="00594B21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59" w:type="dxa"/>
            <w:shd w:val="clear" w:color="auto" w:fill="999999"/>
          </w:tcPr>
          <w:p w14:paraId="4C577841" w14:textId="77777777" w:rsidR="006B158D" w:rsidRPr="00005B6E" w:rsidRDefault="006B158D" w:rsidP="00594B21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Home Address</w:t>
            </w:r>
          </w:p>
        </w:tc>
        <w:tc>
          <w:tcPr>
            <w:tcW w:w="2908" w:type="dxa"/>
          </w:tcPr>
          <w:p w14:paraId="52AD3080" w14:textId="77777777" w:rsidR="006B158D" w:rsidRDefault="006B158D" w:rsidP="00594B21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14:paraId="592A8500" w14:textId="77777777" w:rsidR="006B158D" w:rsidRDefault="006B158D" w:rsidP="00594B21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14:paraId="4F3D3D6C" w14:textId="77777777" w:rsidR="006B158D" w:rsidRDefault="006B158D" w:rsidP="00594B21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6B158D" w14:paraId="1C7B715E" w14:textId="77777777" w:rsidTr="006B158D">
        <w:trPr>
          <w:trHeight w:val="921"/>
        </w:trPr>
        <w:tc>
          <w:tcPr>
            <w:tcW w:w="2275" w:type="dxa"/>
            <w:shd w:val="clear" w:color="auto" w:fill="A6A6A6" w:themeFill="background1" w:themeFillShade="A6"/>
          </w:tcPr>
          <w:p w14:paraId="331B7F91" w14:textId="77777777" w:rsidR="006B158D" w:rsidRDefault="006B158D" w:rsidP="00594B21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Class Teacher</w:t>
            </w:r>
          </w:p>
          <w:p w14:paraId="40F9BC29" w14:textId="77777777" w:rsidR="006B158D" w:rsidRDefault="006B158D" w:rsidP="00594B21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3167" w:type="dxa"/>
          </w:tcPr>
          <w:p w14:paraId="47B44C9B" w14:textId="77777777" w:rsidR="006B158D" w:rsidRPr="005C1811" w:rsidRDefault="006B158D" w:rsidP="00594B21">
            <w:pPr>
              <w:rPr>
                <w:rFonts w:ascii="Arial" w:hAnsi="Arial" w:cs="Arial"/>
              </w:rPr>
            </w:pPr>
          </w:p>
        </w:tc>
        <w:tc>
          <w:tcPr>
            <w:tcW w:w="2159" w:type="dxa"/>
            <w:shd w:val="clear" w:color="auto" w:fill="999999"/>
          </w:tcPr>
          <w:p w14:paraId="6AEBBCBC" w14:textId="77777777" w:rsidR="006B158D" w:rsidRDefault="006B158D" w:rsidP="00594B21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SENCO</w:t>
            </w:r>
          </w:p>
          <w:p w14:paraId="70B45DBF" w14:textId="77777777" w:rsidR="006B158D" w:rsidRDefault="006B158D" w:rsidP="00594B21">
            <w:pPr>
              <w:spacing w:line="360" w:lineRule="auto"/>
              <w:rPr>
                <w:rFonts w:ascii="Arial" w:hAnsi="Arial" w:cs="Arial"/>
                <w:b/>
              </w:rPr>
            </w:pPr>
          </w:p>
          <w:p w14:paraId="527D667E" w14:textId="77777777" w:rsidR="006B158D" w:rsidRDefault="006B158D" w:rsidP="00594B21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908" w:type="dxa"/>
          </w:tcPr>
          <w:p w14:paraId="2FD1BE3A" w14:textId="77777777" w:rsidR="006B158D" w:rsidRDefault="006B158D" w:rsidP="00594B21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6B158D" w14:paraId="268396E5" w14:textId="77777777" w:rsidTr="006B158D">
        <w:trPr>
          <w:trHeight w:val="854"/>
        </w:trPr>
        <w:tc>
          <w:tcPr>
            <w:tcW w:w="2275" w:type="dxa"/>
            <w:shd w:val="clear" w:color="auto" w:fill="A6A6A6" w:themeFill="background1" w:themeFillShade="A6"/>
          </w:tcPr>
          <w:p w14:paraId="46B8E2C3" w14:textId="77777777" w:rsidR="006B158D" w:rsidRDefault="006B158D" w:rsidP="00594B21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Year Group</w:t>
            </w:r>
          </w:p>
          <w:p w14:paraId="3DE034D9" w14:textId="77777777" w:rsidR="006B158D" w:rsidRDefault="006B158D" w:rsidP="00594B21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3167" w:type="dxa"/>
          </w:tcPr>
          <w:p w14:paraId="5D5832C9" w14:textId="77777777" w:rsidR="006B158D" w:rsidRDefault="006B158D" w:rsidP="00594B21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59" w:type="dxa"/>
            <w:shd w:val="clear" w:color="auto" w:fill="999999"/>
          </w:tcPr>
          <w:p w14:paraId="1BA12D93" w14:textId="77777777" w:rsidR="006B158D" w:rsidRDefault="006B158D" w:rsidP="00594B21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Date </w:t>
            </w:r>
          </w:p>
          <w:p w14:paraId="115E311A" w14:textId="77777777" w:rsidR="006B158D" w:rsidRDefault="006B158D" w:rsidP="00594B2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08" w:type="dxa"/>
          </w:tcPr>
          <w:p w14:paraId="658E7DF9" w14:textId="77777777" w:rsidR="006B158D" w:rsidRDefault="006B158D" w:rsidP="00594B21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14:paraId="061158C0" w14:textId="5BBC944E" w:rsidR="00E83D83" w:rsidRDefault="00E83D83" w:rsidP="009631CE">
      <w:pPr>
        <w:spacing w:after="0" w:line="240" w:lineRule="auto"/>
        <w:ind w:left="0" w:right="0" w:firstLine="0"/>
        <w:jc w:val="left"/>
        <w:rPr>
          <w:rFonts w:ascii="Arial" w:hAnsi="Arial" w:cs="Arial"/>
          <w:sz w:val="22"/>
        </w:rPr>
      </w:pPr>
    </w:p>
    <w:p w14:paraId="426E4D32" w14:textId="75D01A31" w:rsidR="0067752B" w:rsidRPr="0067752B" w:rsidRDefault="0067752B" w:rsidP="0067752B">
      <w:pPr>
        <w:spacing w:after="0" w:line="240" w:lineRule="auto"/>
        <w:ind w:left="0" w:right="0" w:firstLine="0"/>
        <w:jc w:val="left"/>
        <w:rPr>
          <w:rFonts w:ascii="Arial" w:hAnsi="Arial" w:cs="Arial"/>
          <w:b/>
          <w:sz w:val="22"/>
        </w:rPr>
      </w:pPr>
    </w:p>
    <w:p w14:paraId="7D26FE78" w14:textId="56FE17E7" w:rsidR="00890384" w:rsidRDefault="006B158D" w:rsidP="006B158D">
      <w:pPr>
        <w:spacing w:after="0" w:line="240" w:lineRule="auto"/>
        <w:ind w:left="0" w:right="0" w:firstLine="0"/>
        <w:jc w:val="left"/>
        <w:rPr>
          <w:rFonts w:ascii="Arial" w:hAnsi="Arial" w:cs="Arial"/>
          <w:b/>
          <w:sz w:val="22"/>
        </w:rPr>
      </w:pPr>
      <w:r w:rsidRPr="006A631C">
        <w:rPr>
          <w:rFonts w:ascii="Arial" w:hAnsi="Arial" w:cs="Arial"/>
          <w:b/>
          <w:i/>
          <w:sz w:val="24"/>
          <w:szCs w:val="24"/>
        </w:rPr>
        <w:t xml:space="preserve">Please answer all </w:t>
      </w:r>
      <w:r>
        <w:rPr>
          <w:rFonts w:ascii="Arial" w:hAnsi="Arial" w:cs="Arial"/>
          <w:b/>
          <w:i/>
          <w:sz w:val="24"/>
          <w:szCs w:val="24"/>
        </w:rPr>
        <w:t xml:space="preserve">of the </w:t>
      </w:r>
      <w:r w:rsidRPr="006A631C">
        <w:rPr>
          <w:rFonts w:ascii="Arial" w:hAnsi="Arial" w:cs="Arial"/>
          <w:b/>
          <w:i/>
          <w:sz w:val="24"/>
          <w:szCs w:val="24"/>
        </w:rPr>
        <w:t>questions as fully as possible to avoid any delays to the assessment. Many thanks.</w:t>
      </w:r>
    </w:p>
    <w:p w14:paraId="1FE2E910" w14:textId="77777777" w:rsidR="00890384" w:rsidRPr="0067752B" w:rsidRDefault="00890384" w:rsidP="0067752B">
      <w:pPr>
        <w:spacing w:after="0" w:line="240" w:lineRule="auto"/>
        <w:ind w:left="0" w:right="0" w:firstLine="0"/>
        <w:jc w:val="left"/>
        <w:rPr>
          <w:rFonts w:ascii="Arial" w:hAnsi="Arial" w:cs="Arial"/>
          <w:b/>
          <w:sz w:val="22"/>
        </w:rPr>
      </w:pPr>
    </w:p>
    <w:p w14:paraId="697F1D2E" w14:textId="4412DC4A" w:rsidR="00890384" w:rsidRPr="00890384" w:rsidRDefault="00890384" w:rsidP="00890384">
      <w:pPr>
        <w:spacing w:after="0" w:line="240" w:lineRule="auto"/>
        <w:ind w:left="0" w:right="0" w:firstLine="0"/>
        <w:jc w:val="left"/>
        <w:rPr>
          <w:rFonts w:ascii="Arial" w:hAnsi="Arial" w:cs="Arial"/>
          <w:sz w:val="22"/>
        </w:rPr>
      </w:pPr>
    </w:p>
    <w:tbl>
      <w:tblPr>
        <w:tblStyle w:val="TableGrid"/>
        <w:tblW w:w="10348" w:type="dxa"/>
        <w:tblInd w:w="-5" w:type="dxa"/>
        <w:tblLook w:val="04A0" w:firstRow="1" w:lastRow="0" w:firstColumn="1" w:lastColumn="0" w:noHBand="0" w:noVBand="1"/>
      </w:tblPr>
      <w:tblGrid>
        <w:gridCol w:w="10348"/>
      </w:tblGrid>
      <w:tr w:rsidR="006B158D" w14:paraId="4653A5F0" w14:textId="77777777" w:rsidTr="006B158D">
        <w:tc>
          <w:tcPr>
            <w:tcW w:w="10348" w:type="dxa"/>
          </w:tcPr>
          <w:p w14:paraId="770ED621" w14:textId="77777777" w:rsidR="006B158D" w:rsidRPr="006177AF" w:rsidRDefault="006B158D" w:rsidP="00594B21">
            <w:pPr>
              <w:rPr>
                <w:rFonts w:ascii="Arial" w:hAnsi="Arial"/>
              </w:rPr>
            </w:pPr>
            <w:r w:rsidRPr="006177AF">
              <w:rPr>
                <w:rFonts w:ascii="Arial" w:hAnsi="Arial"/>
              </w:rPr>
              <w:t>How</w:t>
            </w:r>
            <w:r>
              <w:rPr>
                <w:rFonts w:ascii="Arial" w:hAnsi="Arial"/>
              </w:rPr>
              <w:t xml:space="preserve"> long has the pupil attended the</w:t>
            </w:r>
            <w:r w:rsidRPr="006177AF">
              <w:rPr>
                <w:rFonts w:ascii="Arial" w:hAnsi="Arial"/>
              </w:rPr>
              <w:t xml:space="preserve"> school?</w:t>
            </w:r>
          </w:p>
          <w:p w14:paraId="0F39A4E1" w14:textId="77777777" w:rsidR="006B158D" w:rsidRPr="006177AF" w:rsidRDefault="006B158D" w:rsidP="00594B21">
            <w:pPr>
              <w:rPr>
                <w:rFonts w:ascii="Arial" w:hAnsi="Arial"/>
              </w:rPr>
            </w:pPr>
          </w:p>
          <w:p w14:paraId="31770D01" w14:textId="77777777" w:rsidR="006B158D" w:rsidRDefault="006B158D" w:rsidP="00594B21">
            <w:pPr>
              <w:rPr>
                <w:rFonts w:ascii="Arial" w:hAnsi="Arial"/>
              </w:rPr>
            </w:pPr>
          </w:p>
          <w:p w14:paraId="3F3A9ADB" w14:textId="77777777" w:rsidR="006B158D" w:rsidRPr="006177AF" w:rsidRDefault="006B158D" w:rsidP="00594B21">
            <w:pPr>
              <w:rPr>
                <w:rFonts w:ascii="Arial" w:hAnsi="Arial"/>
              </w:rPr>
            </w:pPr>
          </w:p>
        </w:tc>
      </w:tr>
      <w:tr w:rsidR="006B158D" w14:paraId="7F395FC4" w14:textId="77777777" w:rsidTr="006B158D">
        <w:tc>
          <w:tcPr>
            <w:tcW w:w="10348" w:type="dxa"/>
          </w:tcPr>
          <w:p w14:paraId="1211D4FD" w14:textId="77777777" w:rsidR="006B158D" w:rsidRPr="006177AF" w:rsidRDefault="006B158D" w:rsidP="00594B21">
            <w:pPr>
              <w:rPr>
                <w:rFonts w:ascii="Arial" w:hAnsi="Arial"/>
              </w:rPr>
            </w:pPr>
            <w:r w:rsidRPr="006177AF">
              <w:rPr>
                <w:rFonts w:ascii="Arial" w:hAnsi="Arial"/>
              </w:rPr>
              <w:t>Since admission have there been frequent periods of absence or have they missed large chunks of school?</w:t>
            </w:r>
          </w:p>
          <w:p w14:paraId="5124977F" w14:textId="77777777" w:rsidR="006B158D" w:rsidRDefault="006B158D" w:rsidP="00594B21">
            <w:pPr>
              <w:rPr>
                <w:rFonts w:ascii="Arial" w:hAnsi="Arial"/>
              </w:rPr>
            </w:pPr>
          </w:p>
          <w:p w14:paraId="124BC10A" w14:textId="082A6444" w:rsidR="006B158D" w:rsidRPr="006177AF" w:rsidRDefault="006B158D" w:rsidP="006B158D">
            <w:pPr>
              <w:ind w:left="0" w:firstLine="0"/>
              <w:rPr>
                <w:rFonts w:ascii="Arial" w:hAnsi="Arial"/>
              </w:rPr>
            </w:pPr>
          </w:p>
        </w:tc>
      </w:tr>
      <w:tr w:rsidR="006B158D" w14:paraId="1AA052A2" w14:textId="77777777" w:rsidTr="006B158D">
        <w:tc>
          <w:tcPr>
            <w:tcW w:w="10348" w:type="dxa"/>
          </w:tcPr>
          <w:p w14:paraId="571BD8D0" w14:textId="77777777" w:rsidR="006B158D" w:rsidRDefault="006B158D" w:rsidP="00594B21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Please supply their a</w:t>
            </w:r>
            <w:r w:rsidRPr="006177AF">
              <w:rPr>
                <w:rFonts w:ascii="Arial" w:hAnsi="Arial"/>
              </w:rPr>
              <w:t>ttenda</w:t>
            </w:r>
            <w:r>
              <w:rPr>
                <w:rFonts w:ascii="Arial" w:hAnsi="Arial"/>
              </w:rPr>
              <w:t>nce data/percentages for the last three terms</w:t>
            </w:r>
            <w:r w:rsidRPr="006177AF">
              <w:rPr>
                <w:rFonts w:ascii="Arial" w:hAnsi="Arial"/>
              </w:rPr>
              <w:t xml:space="preserve">: </w:t>
            </w:r>
          </w:p>
          <w:p w14:paraId="62599214" w14:textId="77777777" w:rsidR="006B158D" w:rsidRDefault="006B158D" w:rsidP="00594B21">
            <w:pPr>
              <w:rPr>
                <w:rFonts w:ascii="Arial" w:hAnsi="Arial"/>
              </w:rPr>
            </w:pPr>
          </w:p>
          <w:p w14:paraId="21460666" w14:textId="77777777" w:rsidR="006B158D" w:rsidRDefault="006B158D" w:rsidP="00594B21">
            <w:pPr>
              <w:rPr>
                <w:rFonts w:ascii="Arial" w:hAnsi="Arial"/>
              </w:rPr>
            </w:pPr>
          </w:p>
          <w:p w14:paraId="16703792" w14:textId="77777777" w:rsidR="006B158D" w:rsidRPr="006177AF" w:rsidRDefault="006B158D" w:rsidP="00594B21">
            <w:pPr>
              <w:rPr>
                <w:rFonts w:ascii="Arial" w:hAnsi="Arial"/>
              </w:rPr>
            </w:pPr>
            <w:r w:rsidRPr="006177AF">
              <w:rPr>
                <w:rFonts w:ascii="Arial" w:hAnsi="Arial"/>
              </w:rPr>
              <w:t xml:space="preserve">   </w:t>
            </w:r>
          </w:p>
          <w:p w14:paraId="6A109E93" w14:textId="77777777" w:rsidR="006B158D" w:rsidRPr="006177AF" w:rsidRDefault="006B158D" w:rsidP="00594B21">
            <w:pPr>
              <w:rPr>
                <w:rFonts w:ascii="Arial" w:hAnsi="Arial"/>
              </w:rPr>
            </w:pPr>
          </w:p>
        </w:tc>
      </w:tr>
      <w:tr w:rsidR="006B158D" w14:paraId="20184A68" w14:textId="77777777" w:rsidTr="006B158D">
        <w:trPr>
          <w:trHeight w:val="1102"/>
        </w:trPr>
        <w:tc>
          <w:tcPr>
            <w:tcW w:w="10348" w:type="dxa"/>
          </w:tcPr>
          <w:p w14:paraId="138ED38A" w14:textId="77777777" w:rsidR="006B158D" w:rsidRDefault="006B158D" w:rsidP="00594B21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P</w:t>
            </w:r>
            <w:r w:rsidRPr="006177AF">
              <w:rPr>
                <w:rFonts w:ascii="Arial" w:hAnsi="Arial"/>
              </w:rPr>
              <w:t>revious school</w:t>
            </w:r>
            <w:r>
              <w:rPr>
                <w:rFonts w:ascii="Arial" w:hAnsi="Arial"/>
              </w:rPr>
              <w:t>/nursery/setting</w:t>
            </w:r>
            <w:r w:rsidRPr="006177AF">
              <w:rPr>
                <w:rFonts w:ascii="Arial" w:hAnsi="Arial"/>
              </w:rPr>
              <w:t>:</w:t>
            </w:r>
          </w:p>
          <w:p w14:paraId="695621EF" w14:textId="77777777" w:rsidR="006B158D" w:rsidRPr="006177AF" w:rsidRDefault="006B158D" w:rsidP="00594B21">
            <w:pPr>
              <w:rPr>
                <w:rFonts w:ascii="Arial" w:hAnsi="Arial"/>
              </w:rPr>
            </w:pPr>
          </w:p>
          <w:p w14:paraId="2860AEA2" w14:textId="77777777" w:rsidR="006B158D" w:rsidRPr="006177AF" w:rsidRDefault="006B158D" w:rsidP="00594B21">
            <w:pPr>
              <w:rPr>
                <w:rFonts w:ascii="Arial" w:hAnsi="Arial"/>
              </w:rPr>
            </w:pPr>
          </w:p>
        </w:tc>
      </w:tr>
      <w:tr w:rsidR="006B158D" w14:paraId="6F595636" w14:textId="77777777" w:rsidTr="006B158D">
        <w:tc>
          <w:tcPr>
            <w:tcW w:w="10348" w:type="dxa"/>
          </w:tcPr>
          <w:p w14:paraId="5EEB2B2E" w14:textId="77777777" w:rsidR="006B158D" w:rsidRDefault="006B158D" w:rsidP="00594B21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Has the pupil had a recent sight test? </w:t>
            </w:r>
          </w:p>
          <w:p w14:paraId="7EE474C6" w14:textId="77777777" w:rsidR="006B158D" w:rsidRDefault="006B158D" w:rsidP="00594B21">
            <w:pPr>
              <w:rPr>
                <w:rFonts w:ascii="Arial" w:hAnsi="Arial"/>
              </w:rPr>
            </w:pPr>
          </w:p>
          <w:p w14:paraId="1D60D3CE" w14:textId="77777777" w:rsidR="006B158D" w:rsidRDefault="006B158D" w:rsidP="00594B21">
            <w:pPr>
              <w:rPr>
                <w:rFonts w:ascii="Arial" w:hAnsi="Arial"/>
              </w:rPr>
            </w:pPr>
          </w:p>
          <w:p w14:paraId="26AA53B0" w14:textId="77777777" w:rsidR="006B158D" w:rsidRPr="00B43228" w:rsidRDefault="006B158D" w:rsidP="00594B21">
            <w:pPr>
              <w:rPr>
                <w:rFonts w:ascii="Arial" w:hAnsi="Arial"/>
                <w:b/>
              </w:rPr>
            </w:pPr>
            <w:r w:rsidRPr="00B43228">
              <w:rPr>
                <w:rFonts w:ascii="Arial" w:hAnsi="Arial"/>
                <w:b/>
              </w:rPr>
              <w:t xml:space="preserve">This will need to have been completed </w:t>
            </w:r>
            <w:r>
              <w:rPr>
                <w:rFonts w:ascii="Arial" w:hAnsi="Arial"/>
                <w:b/>
              </w:rPr>
              <w:t>within the past year</w:t>
            </w:r>
            <w:r w:rsidRPr="00B43228">
              <w:rPr>
                <w:rFonts w:ascii="Arial" w:hAnsi="Arial"/>
                <w:b/>
              </w:rPr>
              <w:t xml:space="preserve">. If </w:t>
            </w:r>
            <w:r>
              <w:rPr>
                <w:rFonts w:ascii="Arial" w:hAnsi="Arial"/>
                <w:b/>
              </w:rPr>
              <w:t>visual disturbances (see Visual Screener attached)</w:t>
            </w:r>
            <w:r w:rsidRPr="00B43228">
              <w:rPr>
                <w:rFonts w:ascii="Arial" w:hAnsi="Arial"/>
                <w:b/>
              </w:rPr>
              <w:t xml:space="preserve"> are </w:t>
            </w:r>
            <w:r>
              <w:rPr>
                <w:rFonts w:ascii="Arial" w:hAnsi="Arial"/>
                <w:b/>
              </w:rPr>
              <w:t>reported, please ensure this is fully investigated</w:t>
            </w:r>
            <w:r w:rsidRPr="00B43228">
              <w:rPr>
                <w:rFonts w:ascii="Arial" w:hAnsi="Arial"/>
                <w:b/>
              </w:rPr>
              <w:t xml:space="preserve"> prior to assessment taking place.</w:t>
            </w:r>
          </w:p>
        </w:tc>
      </w:tr>
      <w:tr w:rsidR="006B158D" w14:paraId="44668B7B" w14:textId="77777777" w:rsidTr="006B158D">
        <w:tc>
          <w:tcPr>
            <w:tcW w:w="10348" w:type="dxa"/>
          </w:tcPr>
          <w:p w14:paraId="514D3633" w14:textId="77777777" w:rsidR="006B158D" w:rsidRPr="00A721A7" w:rsidRDefault="006B158D" w:rsidP="00594B21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Does the pupil have a</w:t>
            </w:r>
            <w:r w:rsidRPr="00A721A7">
              <w:rPr>
                <w:rFonts w:ascii="Arial" w:hAnsi="Arial"/>
              </w:rPr>
              <w:t xml:space="preserve"> his</w:t>
            </w:r>
            <w:r>
              <w:rPr>
                <w:rFonts w:ascii="Arial" w:hAnsi="Arial"/>
              </w:rPr>
              <w:t>tory of hearing and/or visual difficulties</w:t>
            </w:r>
            <w:r w:rsidRPr="00A721A7">
              <w:rPr>
                <w:rFonts w:ascii="Arial" w:hAnsi="Arial"/>
              </w:rPr>
              <w:t>?</w:t>
            </w:r>
          </w:p>
          <w:p w14:paraId="1A25219D" w14:textId="77777777" w:rsidR="006B158D" w:rsidRDefault="006B158D" w:rsidP="00594B21">
            <w:pPr>
              <w:rPr>
                <w:rFonts w:ascii="Arial" w:hAnsi="Arial"/>
              </w:rPr>
            </w:pPr>
          </w:p>
          <w:p w14:paraId="1D874AC5" w14:textId="77777777" w:rsidR="006B158D" w:rsidRDefault="006B158D" w:rsidP="00594B21">
            <w:pPr>
              <w:rPr>
                <w:rFonts w:ascii="Arial" w:hAnsi="Arial"/>
              </w:rPr>
            </w:pPr>
          </w:p>
          <w:p w14:paraId="6A4C2D06" w14:textId="77777777" w:rsidR="006B158D" w:rsidRPr="00A721A7" w:rsidRDefault="006B158D" w:rsidP="00594B21">
            <w:pPr>
              <w:rPr>
                <w:rFonts w:ascii="Arial" w:hAnsi="Arial"/>
              </w:rPr>
            </w:pPr>
          </w:p>
          <w:p w14:paraId="076827A2" w14:textId="77777777" w:rsidR="006B158D" w:rsidRDefault="006B158D" w:rsidP="00594B21">
            <w:pPr>
              <w:rPr>
                <w:rFonts w:ascii="Arial" w:hAnsi="Arial"/>
              </w:rPr>
            </w:pPr>
          </w:p>
          <w:p w14:paraId="41C52D45" w14:textId="77777777" w:rsidR="006B158D" w:rsidRDefault="006B158D" w:rsidP="00594B21">
            <w:pPr>
              <w:rPr>
                <w:rFonts w:ascii="Arial" w:hAnsi="Arial"/>
              </w:rPr>
            </w:pPr>
          </w:p>
        </w:tc>
      </w:tr>
      <w:tr w:rsidR="006B158D" w14:paraId="6A1130F0" w14:textId="77777777" w:rsidTr="006B158D">
        <w:tc>
          <w:tcPr>
            <w:tcW w:w="10348" w:type="dxa"/>
          </w:tcPr>
          <w:p w14:paraId="2D01B83D" w14:textId="77777777" w:rsidR="006B158D" w:rsidRPr="006A631C" w:rsidRDefault="006B158D" w:rsidP="00594B21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</w:rPr>
              <w:t>Is</w:t>
            </w:r>
            <w:r w:rsidRPr="00A721A7">
              <w:rPr>
                <w:rFonts w:ascii="Arial" w:hAnsi="Arial"/>
              </w:rPr>
              <w:t xml:space="preserve"> the </w:t>
            </w:r>
            <w:r>
              <w:rPr>
                <w:rFonts w:ascii="Arial" w:hAnsi="Arial"/>
              </w:rPr>
              <w:t>pupil</w:t>
            </w:r>
            <w:r w:rsidRPr="00A721A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being</w:t>
            </w:r>
            <w:r w:rsidRPr="00A721A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supported or </w:t>
            </w:r>
            <w:r w:rsidRPr="00A721A7">
              <w:rPr>
                <w:rFonts w:ascii="Arial" w:hAnsi="Arial"/>
              </w:rPr>
              <w:t>assessed by any other outside agenc</w:t>
            </w:r>
            <w:r>
              <w:rPr>
                <w:rFonts w:ascii="Arial" w:hAnsi="Arial"/>
              </w:rPr>
              <w:t>ies</w:t>
            </w:r>
            <w:r w:rsidRPr="00A721A7">
              <w:rPr>
                <w:rFonts w:ascii="Arial" w:hAnsi="Arial"/>
              </w:rPr>
              <w:t>?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i/>
              </w:rPr>
              <w:t>(For example, CAMHS, outreach service, EP service, etc.)</w:t>
            </w:r>
          </w:p>
          <w:p w14:paraId="3605CBBC" w14:textId="77777777" w:rsidR="006B158D" w:rsidRDefault="006B158D" w:rsidP="00594B21">
            <w:pPr>
              <w:rPr>
                <w:rFonts w:ascii="Arial" w:hAnsi="Arial"/>
              </w:rPr>
            </w:pPr>
          </w:p>
          <w:p w14:paraId="1765C164" w14:textId="77777777" w:rsidR="006B158D" w:rsidRDefault="006B158D" w:rsidP="00594B21">
            <w:pPr>
              <w:rPr>
                <w:rFonts w:ascii="Arial" w:hAnsi="Arial"/>
              </w:rPr>
            </w:pPr>
          </w:p>
          <w:p w14:paraId="35B8E7DB" w14:textId="77777777" w:rsidR="006B158D" w:rsidRPr="00A721A7" w:rsidRDefault="006B158D" w:rsidP="00594B21">
            <w:pPr>
              <w:rPr>
                <w:rFonts w:ascii="Arial" w:hAnsi="Arial"/>
              </w:rPr>
            </w:pPr>
          </w:p>
          <w:p w14:paraId="11A37DD3" w14:textId="77777777" w:rsidR="006B158D" w:rsidRDefault="006B158D" w:rsidP="00594B21">
            <w:pPr>
              <w:rPr>
                <w:rFonts w:ascii="Arial" w:hAnsi="Arial"/>
                <w:b/>
              </w:rPr>
            </w:pPr>
          </w:p>
          <w:p w14:paraId="481EC325" w14:textId="77777777" w:rsidR="006B158D" w:rsidRDefault="006B158D" w:rsidP="00594B21">
            <w:pPr>
              <w:rPr>
                <w:rFonts w:ascii="Arial" w:hAnsi="Arial"/>
                <w:b/>
              </w:rPr>
            </w:pPr>
          </w:p>
          <w:p w14:paraId="5F3144D2" w14:textId="77777777" w:rsidR="006B158D" w:rsidRDefault="006B158D" w:rsidP="00594B21">
            <w:pPr>
              <w:rPr>
                <w:rFonts w:ascii="Arial" w:hAnsi="Arial"/>
                <w:b/>
              </w:rPr>
            </w:pPr>
          </w:p>
          <w:p w14:paraId="002A1917" w14:textId="77777777" w:rsidR="006B158D" w:rsidRPr="00D55987" w:rsidRDefault="006B158D" w:rsidP="00594B21">
            <w:pPr>
              <w:rPr>
                <w:rFonts w:ascii="Arial" w:hAnsi="Arial"/>
                <w:b/>
              </w:rPr>
            </w:pPr>
          </w:p>
        </w:tc>
      </w:tr>
      <w:tr w:rsidR="006B158D" w14:paraId="2B3DFC99" w14:textId="77777777" w:rsidTr="006B158D">
        <w:tc>
          <w:tcPr>
            <w:tcW w:w="10348" w:type="dxa"/>
          </w:tcPr>
          <w:p w14:paraId="308F6020" w14:textId="77777777" w:rsidR="006B158D" w:rsidRDefault="006B158D" w:rsidP="00594B21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Has the</w:t>
            </w:r>
            <w:r w:rsidRPr="00597D49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pupil</w:t>
            </w:r>
            <w:r w:rsidRPr="00597D49">
              <w:rPr>
                <w:rFonts w:ascii="Arial" w:hAnsi="Arial"/>
              </w:rPr>
              <w:t xml:space="preserve"> received/are they receiving any specialist </w:t>
            </w:r>
            <w:r>
              <w:rPr>
                <w:rFonts w:ascii="Arial" w:hAnsi="Arial"/>
              </w:rPr>
              <w:t>input</w:t>
            </w:r>
            <w:r w:rsidRPr="00597D49">
              <w:rPr>
                <w:rFonts w:ascii="Arial" w:hAnsi="Arial"/>
              </w:rPr>
              <w:t xml:space="preserve">? </w:t>
            </w:r>
            <w:r w:rsidRPr="00597D49">
              <w:rPr>
                <w:rFonts w:ascii="Arial" w:hAnsi="Arial"/>
                <w:i/>
              </w:rPr>
              <w:t>(</w:t>
            </w:r>
            <w:r>
              <w:rPr>
                <w:rFonts w:ascii="Arial" w:hAnsi="Arial"/>
                <w:i/>
              </w:rPr>
              <w:t xml:space="preserve">For example, </w:t>
            </w:r>
            <w:r w:rsidRPr="00597D49">
              <w:rPr>
                <w:rFonts w:ascii="Arial" w:hAnsi="Arial"/>
                <w:i/>
              </w:rPr>
              <w:t>EP, SALT, OT etc.)</w:t>
            </w:r>
            <w:r>
              <w:rPr>
                <w:rFonts w:ascii="Arial" w:hAnsi="Arial"/>
              </w:rPr>
              <w:t>.</w:t>
            </w:r>
            <w:r>
              <w:rPr>
                <w:rFonts w:ascii="Arial" w:hAnsi="Arial"/>
                <w:i/>
              </w:rPr>
              <w:t xml:space="preserve"> </w:t>
            </w:r>
            <w:r>
              <w:rPr>
                <w:rFonts w:ascii="Arial" w:hAnsi="Arial"/>
              </w:rPr>
              <w:t>If discharged please tell us the reason for initial referral, for how long they were seen and also the date and reason for discharge.</w:t>
            </w:r>
          </w:p>
          <w:p w14:paraId="076773EF" w14:textId="77777777" w:rsidR="006B158D" w:rsidRDefault="006B158D" w:rsidP="00594B21">
            <w:pPr>
              <w:rPr>
                <w:rFonts w:ascii="Arial" w:hAnsi="Arial"/>
              </w:rPr>
            </w:pPr>
          </w:p>
          <w:p w14:paraId="26D7562B" w14:textId="77777777" w:rsidR="006B158D" w:rsidRDefault="006B158D" w:rsidP="00594B21">
            <w:pPr>
              <w:rPr>
                <w:rFonts w:ascii="Arial" w:hAnsi="Arial"/>
              </w:rPr>
            </w:pPr>
          </w:p>
          <w:p w14:paraId="2E1167E5" w14:textId="77777777" w:rsidR="006B158D" w:rsidRDefault="006B158D" w:rsidP="00594B21">
            <w:pPr>
              <w:rPr>
                <w:rFonts w:ascii="Arial" w:hAnsi="Arial"/>
              </w:rPr>
            </w:pPr>
          </w:p>
          <w:p w14:paraId="6CCB7F79" w14:textId="77777777" w:rsidR="006B158D" w:rsidRDefault="006B158D" w:rsidP="00594B21">
            <w:pPr>
              <w:rPr>
                <w:rFonts w:ascii="Arial" w:hAnsi="Arial"/>
              </w:rPr>
            </w:pPr>
          </w:p>
          <w:p w14:paraId="7E9EC023" w14:textId="16160A77" w:rsidR="006B158D" w:rsidRDefault="006B158D" w:rsidP="006B158D">
            <w:pPr>
              <w:ind w:left="0" w:firstLine="0"/>
              <w:rPr>
                <w:rFonts w:ascii="Arial" w:hAnsi="Arial"/>
              </w:rPr>
            </w:pPr>
          </w:p>
        </w:tc>
      </w:tr>
    </w:tbl>
    <w:p w14:paraId="5D86EF27" w14:textId="57D54E6B" w:rsidR="00E83D83" w:rsidRDefault="00E83D83" w:rsidP="009631CE">
      <w:pPr>
        <w:spacing w:after="0" w:line="240" w:lineRule="auto"/>
        <w:ind w:left="0" w:right="0" w:firstLine="0"/>
        <w:jc w:val="left"/>
        <w:rPr>
          <w:rFonts w:ascii="Arial" w:hAnsi="Arial" w:cs="Arial"/>
          <w:sz w:val="22"/>
        </w:rPr>
      </w:pPr>
    </w:p>
    <w:p w14:paraId="2946127B" w14:textId="77777777" w:rsidR="006B158D" w:rsidRDefault="006B158D" w:rsidP="006B158D">
      <w:pPr>
        <w:rPr>
          <w:rFonts w:ascii="Arial" w:hAnsi="Arial"/>
        </w:rPr>
      </w:pPr>
    </w:p>
    <w:p w14:paraId="774A742B" w14:textId="397D189B" w:rsidR="00890384" w:rsidRDefault="006B158D" w:rsidP="006B158D">
      <w:pPr>
        <w:tabs>
          <w:tab w:val="left" w:pos="2505"/>
        </w:tabs>
        <w:ind w:left="0" w:firstLine="0"/>
        <w:rPr>
          <w:rFonts w:ascii="Arial" w:hAnsi="Arial" w:cs="Arial"/>
          <w:sz w:val="22"/>
        </w:rPr>
      </w:pPr>
      <w:r w:rsidRPr="006A631C">
        <w:rPr>
          <w:rFonts w:ascii="Arial" w:hAnsi="Arial"/>
          <w:sz w:val="24"/>
          <w:szCs w:val="24"/>
        </w:rPr>
        <w:t>Please comment on the pupil’s performance in:</w:t>
      </w:r>
      <w:r w:rsidR="006C4BAB">
        <w:rPr>
          <w:rFonts w:ascii="Arial" w:hAnsi="Arial" w:cs="Arial"/>
          <w:sz w:val="22"/>
        </w:rPr>
        <w:tab/>
      </w:r>
    </w:p>
    <w:tbl>
      <w:tblPr>
        <w:tblStyle w:val="TableGrid"/>
        <w:tblW w:w="10348" w:type="dxa"/>
        <w:tblInd w:w="-5" w:type="dxa"/>
        <w:tblLook w:val="04A0" w:firstRow="1" w:lastRow="0" w:firstColumn="1" w:lastColumn="0" w:noHBand="0" w:noVBand="1"/>
      </w:tblPr>
      <w:tblGrid>
        <w:gridCol w:w="10348"/>
      </w:tblGrid>
      <w:tr w:rsidR="006B158D" w:rsidRPr="006177AF" w14:paraId="2269FD07" w14:textId="77777777" w:rsidTr="006B158D">
        <w:tc>
          <w:tcPr>
            <w:tcW w:w="10348" w:type="dxa"/>
          </w:tcPr>
          <w:p w14:paraId="4537795B" w14:textId="77777777" w:rsidR="006B158D" w:rsidRDefault="006B158D" w:rsidP="00594B21">
            <w:pPr>
              <w:rPr>
                <w:rFonts w:ascii="Arial" w:hAnsi="Arial"/>
              </w:rPr>
            </w:pPr>
            <w:r w:rsidRPr="006177AF">
              <w:rPr>
                <w:rFonts w:ascii="Arial" w:hAnsi="Arial"/>
              </w:rPr>
              <w:t>Overall class work</w:t>
            </w:r>
            <w:r>
              <w:rPr>
                <w:rFonts w:ascii="Arial" w:hAnsi="Arial"/>
              </w:rPr>
              <w:t>:</w:t>
            </w:r>
          </w:p>
          <w:p w14:paraId="7C377890" w14:textId="77777777" w:rsidR="006B158D" w:rsidRDefault="006B158D" w:rsidP="00594B21">
            <w:pPr>
              <w:rPr>
                <w:rFonts w:ascii="Arial" w:hAnsi="Arial"/>
              </w:rPr>
            </w:pPr>
          </w:p>
          <w:p w14:paraId="1B8898CE" w14:textId="330D779B" w:rsidR="006B158D" w:rsidRDefault="006B158D" w:rsidP="006B158D">
            <w:pPr>
              <w:ind w:left="0" w:firstLine="0"/>
              <w:rPr>
                <w:rFonts w:ascii="Arial" w:hAnsi="Arial"/>
              </w:rPr>
            </w:pPr>
          </w:p>
          <w:p w14:paraId="1F8DCDC2" w14:textId="77777777" w:rsidR="006B158D" w:rsidRDefault="006B158D" w:rsidP="006B158D">
            <w:pPr>
              <w:ind w:left="0" w:firstLine="0"/>
              <w:rPr>
                <w:rFonts w:ascii="Arial" w:hAnsi="Arial"/>
              </w:rPr>
            </w:pPr>
          </w:p>
          <w:p w14:paraId="01C94BB5" w14:textId="26B241AA" w:rsidR="006B158D" w:rsidRPr="006177AF" w:rsidRDefault="006B158D" w:rsidP="006B158D">
            <w:pPr>
              <w:ind w:left="0" w:firstLine="0"/>
              <w:rPr>
                <w:rFonts w:ascii="Arial" w:hAnsi="Arial"/>
              </w:rPr>
            </w:pPr>
          </w:p>
        </w:tc>
      </w:tr>
      <w:tr w:rsidR="006B158D" w:rsidRPr="006177AF" w14:paraId="0747EAD5" w14:textId="77777777" w:rsidTr="006B158D">
        <w:tc>
          <w:tcPr>
            <w:tcW w:w="10348" w:type="dxa"/>
          </w:tcPr>
          <w:p w14:paraId="571CB7B5" w14:textId="77777777" w:rsidR="006B158D" w:rsidRPr="006A631C" w:rsidRDefault="006B158D" w:rsidP="00594B21">
            <w:pPr>
              <w:rPr>
                <w:rFonts w:ascii="Arial" w:hAnsi="Arial"/>
              </w:rPr>
            </w:pPr>
            <w:r w:rsidRPr="006A631C">
              <w:rPr>
                <w:rFonts w:ascii="Arial" w:hAnsi="Arial"/>
              </w:rPr>
              <w:t>Reading</w:t>
            </w:r>
            <w:r>
              <w:rPr>
                <w:rFonts w:ascii="Arial" w:hAnsi="Arial"/>
              </w:rPr>
              <w:t xml:space="preserve"> (phonics, word reading, </w:t>
            </w:r>
            <w:r w:rsidRPr="006A631C">
              <w:rPr>
                <w:rFonts w:ascii="Arial" w:hAnsi="Arial"/>
              </w:rPr>
              <w:t>comprehension):</w:t>
            </w:r>
          </w:p>
          <w:p w14:paraId="03C07426" w14:textId="77777777" w:rsidR="006B158D" w:rsidRDefault="006B158D" w:rsidP="00594B21">
            <w:pPr>
              <w:rPr>
                <w:rFonts w:ascii="Arial" w:hAnsi="Arial"/>
                <w:i/>
              </w:rPr>
            </w:pPr>
          </w:p>
          <w:p w14:paraId="09347DAC" w14:textId="77777777" w:rsidR="006B158D" w:rsidRDefault="006B158D" w:rsidP="00594B21">
            <w:pPr>
              <w:rPr>
                <w:rFonts w:ascii="Arial" w:hAnsi="Arial"/>
                <w:i/>
              </w:rPr>
            </w:pPr>
          </w:p>
          <w:p w14:paraId="3DC5D4E0" w14:textId="77777777" w:rsidR="006B158D" w:rsidRDefault="006B158D" w:rsidP="00594B21">
            <w:pPr>
              <w:rPr>
                <w:rFonts w:ascii="Arial" w:hAnsi="Arial"/>
                <w:i/>
              </w:rPr>
            </w:pPr>
          </w:p>
          <w:p w14:paraId="6984615A" w14:textId="77777777" w:rsidR="006B158D" w:rsidRDefault="006B158D" w:rsidP="00594B21">
            <w:pPr>
              <w:rPr>
                <w:rFonts w:ascii="Arial" w:hAnsi="Arial"/>
                <w:i/>
              </w:rPr>
            </w:pPr>
          </w:p>
          <w:p w14:paraId="16979A95" w14:textId="77777777" w:rsidR="006B158D" w:rsidRDefault="006B158D" w:rsidP="00594B21">
            <w:pPr>
              <w:rPr>
                <w:rFonts w:ascii="Arial" w:hAnsi="Arial"/>
                <w:i/>
              </w:rPr>
            </w:pPr>
          </w:p>
          <w:p w14:paraId="5111F449" w14:textId="77777777" w:rsidR="006B158D" w:rsidRDefault="006B158D" w:rsidP="00594B21">
            <w:pPr>
              <w:rPr>
                <w:rFonts w:ascii="Arial" w:hAnsi="Arial"/>
                <w:i/>
              </w:rPr>
            </w:pPr>
          </w:p>
          <w:p w14:paraId="6E569855" w14:textId="1E1B4B65" w:rsidR="006B158D" w:rsidRDefault="006B158D" w:rsidP="006B158D">
            <w:pPr>
              <w:ind w:left="0" w:firstLine="0"/>
              <w:rPr>
                <w:rFonts w:ascii="Arial" w:hAnsi="Arial"/>
                <w:i/>
              </w:rPr>
            </w:pPr>
          </w:p>
          <w:p w14:paraId="0B1EF53C" w14:textId="77777777" w:rsidR="006B158D" w:rsidRDefault="006B158D" w:rsidP="006B158D">
            <w:pPr>
              <w:ind w:left="0" w:firstLine="0"/>
              <w:rPr>
                <w:rFonts w:ascii="Arial" w:hAnsi="Arial"/>
                <w:i/>
              </w:rPr>
            </w:pPr>
          </w:p>
          <w:p w14:paraId="3DB2B81E" w14:textId="77777777" w:rsidR="006B158D" w:rsidRPr="006A631C" w:rsidRDefault="006B158D" w:rsidP="00594B21">
            <w:pPr>
              <w:rPr>
                <w:rFonts w:ascii="Arial" w:hAnsi="Arial"/>
              </w:rPr>
            </w:pPr>
            <w:r w:rsidRPr="006A631C">
              <w:rPr>
                <w:rFonts w:ascii="Arial" w:hAnsi="Arial"/>
              </w:rPr>
              <w:t>Writing</w:t>
            </w:r>
            <w:r>
              <w:rPr>
                <w:rFonts w:ascii="Arial" w:hAnsi="Arial"/>
              </w:rPr>
              <w:t xml:space="preserve"> (communication, composition, </w:t>
            </w:r>
            <w:r w:rsidRPr="006A631C">
              <w:rPr>
                <w:rFonts w:ascii="Arial" w:hAnsi="Arial"/>
              </w:rPr>
              <w:t>sentence structure):</w:t>
            </w:r>
          </w:p>
          <w:p w14:paraId="0C4E2F05" w14:textId="77777777" w:rsidR="006B158D" w:rsidRDefault="006B158D" w:rsidP="00594B21">
            <w:pPr>
              <w:rPr>
                <w:rFonts w:ascii="Arial" w:hAnsi="Arial"/>
              </w:rPr>
            </w:pPr>
          </w:p>
          <w:p w14:paraId="2E6E774F" w14:textId="77777777" w:rsidR="006B158D" w:rsidRDefault="006B158D" w:rsidP="00594B21">
            <w:pPr>
              <w:rPr>
                <w:rFonts w:ascii="Arial" w:hAnsi="Arial"/>
              </w:rPr>
            </w:pPr>
          </w:p>
          <w:p w14:paraId="5EE3D6C8" w14:textId="77777777" w:rsidR="006B158D" w:rsidRDefault="006B158D" w:rsidP="00594B21">
            <w:pPr>
              <w:rPr>
                <w:rFonts w:ascii="Arial" w:hAnsi="Arial"/>
              </w:rPr>
            </w:pPr>
          </w:p>
          <w:p w14:paraId="65B3A2A0" w14:textId="77777777" w:rsidR="006B158D" w:rsidRDefault="006B158D" w:rsidP="00594B21">
            <w:pPr>
              <w:rPr>
                <w:rFonts w:ascii="Arial" w:hAnsi="Arial"/>
              </w:rPr>
            </w:pPr>
          </w:p>
          <w:p w14:paraId="3772CA83" w14:textId="77777777" w:rsidR="006B158D" w:rsidRDefault="006B158D" w:rsidP="00594B21">
            <w:pPr>
              <w:rPr>
                <w:rFonts w:ascii="Arial" w:hAnsi="Arial"/>
              </w:rPr>
            </w:pPr>
          </w:p>
          <w:p w14:paraId="49CFDD21" w14:textId="77777777" w:rsidR="006B158D" w:rsidRDefault="006B158D" w:rsidP="00594B21">
            <w:pPr>
              <w:rPr>
                <w:rFonts w:ascii="Arial" w:hAnsi="Arial"/>
              </w:rPr>
            </w:pPr>
          </w:p>
          <w:p w14:paraId="46631726" w14:textId="77777777" w:rsidR="006B158D" w:rsidRDefault="006B158D" w:rsidP="00594B21">
            <w:pPr>
              <w:rPr>
                <w:rFonts w:ascii="Arial" w:hAnsi="Arial"/>
              </w:rPr>
            </w:pPr>
          </w:p>
          <w:p w14:paraId="627BF6AD" w14:textId="77777777" w:rsidR="006B158D" w:rsidRDefault="006B158D" w:rsidP="00594B21">
            <w:pPr>
              <w:rPr>
                <w:rFonts w:ascii="Arial" w:hAnsi="Arial"/>
              </w:rPr>
            </w:pPr>
            <w:r w:rsidRPr="006A631C">
              <w:rPr>
                <w:rFonts w:ascii="Arial" w:hAnsi="Arial"/>
              </w:rPr>
              <w:t>Handwriting</w:t>
            </w:r>
            <w:r>
              <w:rPr>
                <w:rFonts w:ascii="Arial" w:hAnsi="Arial"/>
              </w:rPr>
              <w:t xml:space="preserve"> (</w:t>
            </w:r>
            <w:r w:rsidRPr="006A631C">
              <w:rPr>
                <w:rFonts w:ascii="Arial" w:hAnsi="Arial"/>
              </w:rPr>
              <w:t>print/cursive, letter formation, speed</w:t>
            </w:r>
            <w:r>
              <w:rPr>
                <w:rFonts w:ascii="Arial" w:hAnsi="Arial"/>
              </w:rPr>
              <w:t xml:space="preserve"> of </w:t>
            </w:r>
            <w:proofErr w:type="spellStart"/>
            <w:r>
              <w:rPr>
                <w:rFonts w:ascii="Arial" w:hAnsi="Arial"/>
              </w:rPr>
              <w:t>wiritng</w:t>
            </w:r>
            <w:proofErr w:type="spellEnd"/>
            <w:r w:rsidRPr="006A631C">
              <w:rPr>
                <w:rFonts w:ascii="Arial" w:hAnsi="Arial"/>
              </w:rPr>
              <w:t>):</w:t>
            </w:r>
          </w:p>
          <w:p w14:paraId="48B33DF0" w14:textId="77777777" w:rsidR="006B158D" w:rsidRDefault="006B158D" w:rsidP="00594B21">
            <w:pPr>
              <w:rPr>
                <w:rFonts w:ascii="Arial" w:hAnsi="Arial"/>
              </w:rPr>
            </w:pPr>
          </w:p>
          <w:p w14:paraId="1F5BFA07" w14:textId="77777777" w:rsidR="006B158D" w:rsidRDefault="006B158D" w:rsidP="00594B21">
            <w:pPr>
              <w:rPr>
                <w:rFonts w:ascii="Arial" w:hAnsi="Arial"/>
              </w:rPr>
            </w:pPr>
          </w:p>
          <w:p w14:paraId="2693B037" w14:textId="77777777" w:rsidR="006B158D" w:rsidRDefault="006B158D" w:rsidP="00594B21">
            <w:pPr>
              <w:rPr>
                <w:rFonts w:ascii="Arial" w:hAnsi="Arial"/>
              </w:rPr>
            </w:pPr>
          </w:p>
          <w:p w14:paraId="0ADC0760" w14:textId="77777777" w:rsidR="006B158D" w:rsidRDefault="006B158D" w:rsidP="006B158D">
            <w:pPr>
              <w:ind w:left="0" w:firstLine="0"/>
              <w:rPr>
                <w:rFonts w:ascii="Arial" w:hAnsi="Arial"/>
              </w:rPr>
            </w:pPr>
          </w:p>
          <w:p w14:paraId="361395BD" w14:textId="77777777" w:rsidR="006B158D" w:rsidRPr="006A631C" w:rsidRDefault="006B158D" w:rsidP="00594B21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Spelling:</w:t>
            </w:r>
          </w:p>
          <w:p w14:paraId="28643F6A" w14:textId="77777777" w:rsidR="006B158D" w:rsidRDefault="006B158D" w:rsidP="00594B21">
            <w:pPr>
              <w:rPr>
                <w:rFonts w:ascii="Arial" w:hAnsi="Arial"/>
              </w:rPr>
            </w:pPr>
          </w:p>
          <w:p w14:paraId="28E1917D" w14:textId="77777777" w:rsidR="006B158D" w:rsidRDefault="006B158D" w:rsidP="00594B21">
            <w:pPr>
              <w:rPr>
                <w:rFonts w:ascii="Arial" w:hAnsi="Arial"/>
              </w:rPr>
            </w:pPr>
          </w:p>
          <w:p w14:paraId="709722ED" w14:textId="77777777" w:rsidR="006B158D" w:rsidRDefault="006B158D" w:rsidP="00594B21">
            <w:pPr>
              <w:rPr>
                <w:rFonts w:ascii="Arial" w:hAnsi="Arial"/>
              </w:rPr>
            </w:pPr>
          </w:p>
          <w:p w14:paraId="7123D8FA" w14:textId="77777777" w:rsidR="006B158D" w:rsidRPr="006177AF" w:rsidRDefault="006B158D" w:rsidP="00594B21">
            <w:pPr>
              <w:rPr>
                <w:rFonts w:ascii="Arial" w:hAnsi="Arial"/>
              </w:rPr>
            </w:pPr>
          </w:p>
        </w:tc>
      </w:tr>
      <w:tr w:rsidR="006B158D" w:rsidRPr="006177AF" w14:paraId="071CCFF5" w14:textId="77777777" w:rsidTr="006B158D">
        <w:trPr>
          <w:trHeight w:val="1334"/>
        </w:trPr>
        <w:tc>
          <w:tcPr>
            <w:tcW w:w="10348" w:type="dxa"/>
            <w:tcBorders>
              <w:bottom w:val="single" w:sz="4" w:space="0" w:color="auto"/>
            </w:tcBorders>
          </w:tcPr>
          <w:p w14:paraId="6D08922B" w14:textId="77777777" w:rsidR="006B158D" w:rsidRDefault="006B158D" w:rsidP="00594B21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Maths</w:t>
            </w:r>
          </w:p>
          <w:p w14:paraId="7CDC5C93" w14:textId="77777777" w:rsidR="006B158D" w:rsidRDefault="006B158D" w:rsidP="00594B21">
            <w:pPr>
              <w:rPr>
                <w:rFonts w:ascii="Arial" w:hAnsi="Arial"/>
              </w:rPr>
            </w:pPr>
          </w:p>
          <w:p w14:paraId="2CD87568" w14:textId="77777777" w:rsidR="006B158D" w:rsidRPr="006177AF" w:rsidRDefault="006B158D" w:rsidP="00594B21">
            <w:pPr>
              <w:rPr>
                <w:rFonts w:ascii="Arial" w:hAnsi="Arial"/>
              </w:rPr>
            </w:pPr>
          </w:p>
        </w:tc>
      </w:tr>
    </w:tbl>
    <w:p w14:paraId="0F25CC87" w14:textId="7A956846" w:rsidR="006B158D" w:rsidRDefault="006B158D" w:rsidP="006B158D">
      <w:pPr>
        <w:tabs>
          <w:tab w:val="left" w:pos="2505"/>
        </w:tabs>
        <w:ind w:left="0" w:firstLine="0"/>
        <w:rPr>
          <w:rFonts w:ascii="Arial" w:hAnsi="Arial" w:cs="Arial"/>
          <w:sz w:val="22"/>
        </w:rPr>
      </w:pPr>
    </w:p>
    <w:tbl>
      <w:tblPr>
        <w:tblStyle w:val="TableGrid"/>
        <w:tblW w:w="10348" w:type="dxa"/>
        <w:tblInd w:w="-5" w:type="dxa"/>
        <w:tblLook w:val="04A0" w:firstRow="1" w:lastRow="0" w:firstColumn="1" w:lastColumn="0" w:noHBand="0" w:noVBand="1"/>
      </w:tblPr>
      <w:tblGrid>
        <w:gridCol w:w="10348"/>
      </w:tblGrid>
      <w:tr w:rsidR="006B158D" w14:paraId="074E2F73" w14:textId="77777777" w:rsidTr="006B158D">
        <w:tc>
          <w:tcPr>
            <w:tcW w:w="10348" w:type="dxa"/>
          </w:tcPr>
          <w:p w14:paraId="12A5DCF2" w14:textId="77777777" w:rsidR="006B158D" w:rsidRDefault="006B158D" w:rsidP="00594B21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Did the pupil pass the Year 1 Phonics Screening Check? </w:t>
            </w:r>
          </w:p>
          <w:p w14:paraId="0019F11B" w14:textId="77777777" w:rsidR="006B158D" w:rsidRDefault="006B158D" w:rsidP="00594B21">
            <w:pPr>
              <w:rPr>
                <w:rFonts w:ascii="Arial" w:hAnsi="Arial"/>
              </w:rPr>
            </w:pPr>
          </w:p>
          <w:p w14:paraId="7E434D54" w14:textId="77777777" w:rsidR="006B158D" w:rsidRDefault="006B158D" w:rsidP="00594B21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If yes, was this in Year 1 or Year 2?</w:t>
            </w:r>
          </w:p>
          <w:p w14:paraId="76FA9C61" w14:textId="77777777" w:rsidR="006B158D" w:rsidRDefault="006B158D" w:rsidP="00594B21">
            <w:pPr>
              <w:rPr>
                <w:rFonts w:ascii="Arial" w:hAnsi="Arial"/>
              </w:rPr>
            </w:pPr>
          </w:p>
        </w:tc>
      </w:tr>
      <w:tr w:rsidR="006B158D" w14:paraId="0C36ED91" w14:textId="77777777" w:rsidTr="006B158D">
        <w:trPr>
          <w:trHeight w:val="2717"/>
        </w:trPr>
        <w:tc>
          <w:tcPr>
            <w:tcW w:w="10348" w:type="dxa"/>
            <w:tcBorders>
              <w:bottom w:val="single" w:sz="4" w:space="0" w:color="auto"/>
            </w:tcBorders>
          </w:tcPr>
          <w:p w14:paraId="5D7F0C24" w14:textId="77777777" w:rsidR="006B158D" w:rsidRDefault="006B158D" w:rsidP="00594B21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Is the pupil working at/below/above the expected standard in the following areas (delete as appropriate): </w:t>
            </w:r>
          </w:p>
          <w:p w14:paraId="6E01B836" w14:textId="77777777" w:rsidR="006B158D" w:rsidRDefault="006B158D" w:rsidP="00594B21">
            <w:pPr>
              <w:rPr>
                <w:rFonts w:ascii="Arial" w:hAnsi="Arial"/>
              </w:rPr>
            </w:pPr>
          </w:p>
          <w:p w14:paraId="5304E87A" w14:textId="77777777" w:rsidR="006B158D" w:rsidRPr="00F673E7" w:rsidRDefault="006B158D" w:rsidP="00594B21">
            <w:pPr>
              <w:rPr>
                <w:rFonts w:ascii="Arial" w:hAnsi="Arial"/>
              </w:rPr>
            </w:pPr>
            <w:r w:rsidRPr="00F673E7">
              <w:rPr>
                <w:rFonts w:ascii="Arial" w:hAnsi="Arial"/>
              </w:rPr>
              <w:t>Reading:</w:t>
            </w:r>
            <w:r>
              <w:rPr>
                <w:rFonts w:ascii="Arial" w:hAnsi="Arial"/>
              </w:rPr>
              <w:t xml:space="preserve"> </w:t>
            </w:r>
            <w:r w:rsidRPr="00C60B2E">
              <w:rPr>
                <w:rFonts w:ascii="Arial" w:hAnsi="Arial"/>
                <w:i/>
              </w:rPr>
              <w:t>working at/working below/working above</w:t>
            </w:r>
          </w:p>
          <w:p w14:paraId="7E5769B5" w14:textId="77777777" w:rsidR="006B158D" w:rsidRPr="00F673E7" w:rsidRDefault="006B158D" w:rsidP="00594B21">
            <w:pPr>
              <w:rPr>
                <w:rFonts w:ascii="Arial" w:hAnsi="Arial"/>
              </w:rPr>
            </w:pPr>
          </w:p>
          <w:p w14:paraId="7A7F3957" w14:textId="77777777" w:rsidR="006B158D" w:rsidRPr="00F673E7" w:rsidRDefault="006B158D" w:rsidP="00594B21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Writing</w:t>
            </w:r>
            <w:r w:rsidRPr="00F673E7">
              <w:rPr>
                <w:rFonts w:ascii="Arial" w:hAnsi="Arial"/>
              </w:rPr>
              <w:t>:</w:t>
            </w:r>
            <w:r>
              <w:rPr>
                <w:rFonts w:ascii="Arial" w:hAnsi="Arial"/>
              </w:rPr>
              <w:t xml:space="preserve"> </w:t>
            </w:r>
            <w:r w:rsidRPr="00C60B2E">
              <w:rPr>
                <w:rFonts w:ascii="Arial" w:hAnsi="Arial"/>
                <w:i/>
              </w:rPr>
              <w:t>working at/working below/working above</w:t>
            </w:r>
          </w:p>
          <w:p w14:paraId="7DC7B0B8" w14:textId="77777777" w:rsidR="006B158D" w:rsidRPr="00F673E7" w:rsidRDefault="006B158D" w:rsidP="00594B21">
            <w:pPr>
              <w:rPr>
                <w:rFonts w:ascii="Arial" w:hAnsi="Arial"/>
              </w:rPr>
            </w:pPr>
          </w:p>
          <w:p w14:paraId="70D37542" w14:textId="77777777" w:rsidR="006B158D" w:rsidRPr="00C60B2E" w:rsidRDefault="006B158D" w:rsidP="00594B21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</w:rPr>
              <w:t>Spelling</w:t>
            </w:r>
            <w:r w:rsidRPr="00F673E7">
              <w:rPr>
                <w:rFonts w:ascii="Arial" w:hAnsi="Arial"/>
              </w:rPr>
              <w:t>:</w:t>
            </w:r>
            <w:r>
              <w:rPr>
                <w:rFonts w:ascii="Arial" w:hAnsi="Arial"/>
              </w:rPr>
              <w:t xml:space="preserve"> </w:t>
            </w:r>
            <w:r w:rsidRPr="00C60B2E">
              <w:rPr>
                <w:rFonts w:ascii="Arial" w:hAnsi="Arial"/>
                <w:i/>
              </w:rPr>
              <w:t>working at/working below/working above</w:t>
            </w:r>
          </w:p>
          <w:p w14:paraId="7B464CE6" w14:textId="77777777" w:rsidR="006B158D" w:rsidRPr="00F673E7" w:rsidRDefault="006B158D" w:rsidP="00594B21">
            <w:pPr>
              <w:rPr>
                <w:rFonts w:ascii="Arial" w:hAnsi="Arial"/>
              </w:rPr>
            </w:pPr>
          </w:p>
          <w:p w14:paraId="5301115C" w14:textId="77777777" w:rsidR="006B158D" w:rsidRPr="00F673E7" w:rsidRDefault="006B158D" w:rsidP="00594B21">
            <w:pPr>
              <w:rPr>
                <w:rFonts w:ascii="Arial" w:hAnsi="Arial"/>
              </w:rPr>
            </w:pPr>
            <w:r w:rsidRPr="00F673E7">
              <w:rPr>
                <w:rFonts w:ascii="Arial" w:hAnsi="Arial"/>
              </w:rPr>
              <w:t>Maths:</w:t>
            </w:r>
            <w:r>
              <w:rPr>
                <w:rFonts w:ascii="Arial" w:hAnsi="Arial"/>
              </w:rPr>
              <w:t xml:space="preserve"> </w:t>
            </w:r>
            <w:r w:rsidRPr="00C60B2E">
              <w:rPr>
                <w:rFonts w:ascii="Arial" w:hAnsi="Arial"/>
                <w:i/>
              </w:rPr>
              <w:t>working at/working below/working above</w:t>
            </w:r>
          </w:p>
          <w:p w14:paraId="6B03CF5C" w14:textId="77777777" w:rsidR="006B158D" w:rsidRPr="00F673E7" w:rsidRDefault="006B158D" w:rsidP="00594B21">
            <w:pPr>
              <w:rPr>
                <w:rFonts w:ascii="Arial" w:hAnsi="Arial"/>
              </w:rPr>
            </w:pPr>
          </w:p>
        </w:tc>
      </w:tr>
    </w:tbl>
    <w:p w14:paraId="50CE3A78" w14:textId="05D42A52" w:rsidR="006B158D" w:rsidRDefault="006B158D" w:rsidP="006B158D">
      <w:pPr>
        <w:tabs>
          <w:tab w:val="left" w:pos="2505"/>
        </w:tabs>
        <w:ind w:left="0" w:firstLine="0"/>
        <w:rPr>
          <w:rFonts w:ascii="Arial" w:hAnsi="Arial" w:cs="Arial"/>
          <w:sz w:val="22"/>
        </w:rPr>
      </w:pPr>
    </w:p>
    <w:tbl>
      <w:tblPr>
        <w:tblStyle w:val="TableGrid5"/>
        <w:tblW w:w="10348" w:type="dxa"/>
        <w:tblInd w:w="-5" w:type="dxa"/>
        <w:tblLook w:val="04A0" w:firstRow="1" w:lastRow="0" w:firstColumn="1" w:lastColumn="0" w:noHBand="0" w:noVBand="1"/>
      </w:tblPr>
      <w:tblGrid>
        <w:gridCol w:w="10348"/>
      </w:tblGrid>
      <w:tr w:rsidR="006B158D" w14:paraId="3EE4D2C5" w14:textId="77777777" w:rsidTr="006B158D">
        <w:tc>
          <w:tcPr>
            <w:tcW w:w="10348" w:type="dxa"/>
          </w:tcPr>
          <w:p w14:paraId="0FE1A338" w14:textId="37B90F82" w:rsidR="006B158D" w:rsidRPr="006B158D" w:rsidRDefault="006B158D" w:rsidP="006B158D">
            <w:pPr>
              <w:rPr>
                <w:rFonts w:ascii="Arial" w:hAnsi="Arial"/>
              </w:rPr>
            </w:pPr>
            <w:r w:rsidRPr="00C60B2E">
              <w:rPr>
                <w:rFonts w:ascii="Arial" w:hAnsi="Arial"/>
              </w:rPr>
              <w:t xml:space="preserve">Please list all </w:t>
            </w:r>
            <w:r w:rsidRPr="00C60B2E">
              <w:rPr>
                <w:rFonts w:ascii="Arial" w:hAnsi="Arial"/>
                <w:b/>
              </w:rPr>
              <w:t>well-founded interventions</w:t>
            </w:r>
            <w:r w:rsidRPr="00C60B2E">
              <w:rPr>
                <w:rFonts w:ascii="Arial" w:hAnsi="Arial"/>
              </w:rPr>
              <w:t xml:space="preserve"> the pupil has received in school, when implemented and for how long. </w:t>
            </w:r>
            <w:r w:rsidRPr="00C60B2E">
              <w:rPr>
                <w:rFonts w:ascii="Arial" w:hAnsi="Arial"/>
                <w:b/>
                <w:i/>
              </w:rPr>
              <w:t xml:space="preserve">Daily reading, class phonics and differentiated spellings are good practice but not intervention </w:t>
            </w:r>
            <w:proofErr w:type="spellStart"/>
            <w:r w:rsidRPr="00C60B2E">
              <w:rPr>
                <w:rFonts w:ascii="Arial" w:hAnsi="Arial"/>
                <w:b/>
                <w:i/>
              </w:rPr>
              <w:t>programmes</w:t>
            </w:r>
            <w:proofErr w:type="spellEnd"/>
            <w:r w:rsidRPr="00C60B2E">
              <w:rPr>
                <w:rFonts w:ascii="Arial" w:hAnsi="Arial"/>
              </w:rPr>
              <w:t xml:space="preserve">. At least two terms of </w:t>
            </w:r>
            <w:r w:rsidRPr="00C60B2E">
              <w:rPr>
                <w:rFonts w:ascii="Arial" w:hAnsi="Arial"/>
                <w:u w:val="single"/>
              </w:rPr>
              <w:t>t</w:t>
            </w:r>
            <w:r w:rsidRPr="00C60B2E">
              <w:rPr>
                <w:rFonts w:ascii="Arial" w:hAnsi="Arial"/>
              </w:rPr>
              <w:t xml:space="preserve">argeted intervention </w:t>
            </w:r>
            <w:proofErr w:type="gramStart"/>
            <w:r w:rsidRPr="00C60B2E">
              <w:rPr>
                <w:rFonts w:ascii="Arial" w:hAnsi="Arial"/>
              </w:rPr>
              <w:t>is</w:t>
            </w:r>
            <w:proofErr w:type="gramEnd"/>
            <w:r w:rsidRPr="00C60B2E">
              <w:rPr>
                <w:rFonts w:ascii="Arial" w:hAnsi="Arial"/>
              </w:rPr>
              <w:t xml:space="preserve"> expected before assessment can take place. </w:t>
            </w:r>
          </w:p>
          <w:p w14:paraId="5E3F5676" w14:textId="77777777" w:rsidR="006B158D" w:rsidRPr="006B158D" w:rsidRDefault="006B158D" w:rsidP="00594B21">
            <w:pPr>
              <w:jc w:val="center"/>
              <w:rPr>
                <w:rFonts w:ascii="Arial" w:hAnsi="Arial"/>
                <w:b/>
                <w:i/>
              </w:rPr>
            </w:pPr>
            <w:r w:rsidRPr="006B158D">
              <w:rPr>
                <w:rFonts w:ascii="Arial" w:hAnsi="Arial"/>
                <w:b/>
                <w:i/>
              </w:rPr>
              <w:t>This section is crucial in order to see how well the pupil has responded to intervention.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72"/>
        <w:gridCol w:w="3372"/>
        <w:gridCol w:w="3599"/>
      </w:tblGrid>
      <w:tr w:rsidR="006B158D" w14:paraId="22983FA5" w14:textId="77777777" w:rsidTr="006B158D">
        <w:tc>
          <w:tcPr>
            <w:tcW w:w="3372" w:type="dxa"/>
          </w:tcPr>
          <w:p w14:paraId="192FC087" w14:textId="77777777" w:rsidR="006B158D" w:rsidRPr="00C60B2E" w:rsidRDefault="006B158D" w:rsidP="00594B21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Intervention</w:t>
            </w:r>
          </w:p>
        </w:tc>
        <w:tc>
          <w:tcPr>
            <w:tcW w:w="3372" w:type="dxa"/>
          </w:tcPr>
          <w:p w14:paraId="57F9AEF8" w14:textId="77777777" w:rsidR="006B158D" w:rsidRPr="00C60B2E" w:rsidRDefault="006B158D" w:rsidP="00594B21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Delivered by</w:t>
            </w:r>
          </w:p>
        </w:tc>
        <w:tc>
          <w:tcPr>
            <w:tcW w:w="3599" w:type="dxa"/>
          </w:tcPr>
          <w:p w14:paraId="20BA3537" w14:textId="77777777" w:rsidR="006B158D" w:rsidRPr="00C60B2E" w:rsidRDefault="006B158D" w:rsidP="00594B21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Duration</w:t>
            </w:r>
          </w:p>
        </w:tc>
      </w:tr>
      <w:tr w:rsidR="006B158D" w14:paraId="702496DA" w14:textId="77777777" w:rsidTr="006B158D">
        <w:tc>
          <w:tcPr>
            <w:tcW w:w="3372" w:type="dxa"/>
          </w:tcPr>
          <w:p w14:paraId="45CE6D6A" w14:textId="77777777" w:rsidR="006B158D" w:rsidRDefault="006B158D" w:rsidP="00594B21">
            <w:pPr>
              <w:jc w:val="center"/>
              <w:rPr>
                <w:rFonts w:ascii="Arial" w:hAnsi="Arial"/>
              </w:rPr>
            </w:pPr>
          </w:p>
          <w:p w14:paraId="1B48587F" w14:textId="77777777" w:rsidR="006B158D" w:rsidRDefault="006B158D" w:rsidP="00594B21">
            <w:pPr>
              <w:jc w:val="center"/>
              <w:rPr>
                <w:rFonts w:ascii="Arial" w:hAnsi="Arial"/>
              </w:rPr>
            </w:pPr>
          </w:p>
        </w:tc>
        <w:tc>
          <w:tcPr>
            <w:tcW w:w="3372" w:type="dxa"/>
          </w:tcPr>
          <w:p w14:paraId="4177C393" w14:textId="77777777" w:rsidR="006B158D" w:rsidRDefault="006B158D" w:rsidP="00594B21">
            <w:pPr>
              <w:jc w:val="center"/>
              <w:rPr>
                <w:rFonts w:ascii="Arial" w:hAnsi="Arial"/>
              </w:rPr>
            </w:pPr>
          </w:p>
        </w:tc>
        <w:tc>
          <w:tcPr>
            <w:tcW w:w="3599" w:type="dxa"/>
          </w:tcPr>
          <w:p w14:paraId="2A96A42A" w14:textId="77777777" w:rsidR="006B158D" w:rsidRDefault="006B158D" w:rsidP="00594B21">
            <w:pPr>
              <w:jc w:val="center"/>
              <w:rPr>
                <w:rFonts w:ascii="Arial" w:hAnsi="Arial"/>
              </w:rPr>
            </w:pPr>
          </w:p>
        </w:tc>
      </w:tr>
      <w:tr w:rsidR="006B158D" w14:paraId="14068D1D" w14:textId="77777777" w:rsidTr="006B158D">
        <w:tc>
          <w:tcPr>
            <w:tcW w:w="3372" w:type="dxa"/>
          </w:tcPr>
          <w:p w14:paraId="46BC20DB" w14:textId="77777777" w:rsidR="006B158D" w:rsidRDefault="006B158D" w:rsidP="00594B21">
            <w:pPr>
              <w:jc w:val="center"/>
              <w:rPr>
                <w:rFonts w:ascii="Arial" w:hAnsi="Arial"/>
              </w:rPr>
            </w:pPr>
          </w:p>
          <w:p w14:paraId="3A454E8C" w14:textId="77777777" w:rsidR="006B158D" w:rsidRDefault="006B158D" w:rsidP="00594B21">
            <w:pPr>
              <w:jc w:val="center"/>
              <w:rPr>
                <w:rFonts w:ascii="Arial" w:hAnsi="Arial"/>
              </w:rPr>
            </w:pPr>
          </w:p>
        </w:tc>
        <w:tc>
          <w:tcPr>
            <w:tcW w:w="3372" w:type="dxa"/>
          </w:tcPr>
          <w:p w14:paraId="0FE3144C" w14:textId="77777777" w:rsidR="006B158D" w:rsidRDefault="006B158D" w:rsidP="00594B21">
            <w:pPr>
              <w:jc w:val="center"/>
              <w:rPr>
                <w:rFonts w:ascii="Arial" w:hAnsi="Arial"/>
              </w:rPr>
            </w:pPr>
          </w:p>
        </w:tc>
        <w:tc>
          <w:tcPr>
            <w:tcW w:w="3599" w:type="dxa"/>
          </w:tcPr>
          <w:p w14:paraId="158E6D5F" w14:textId="77777777" w:rsidR="006B158D" w:rsidRDefault="006B158D" w:rsidP="00594B21">
            <w:pPr>
              <w:jc w:val="center"/>
              <w:rPr>
                <w:rFonts w:ascii="Arial" w:hAnsi="Arial"/>
              </w:rPr>
            </w:pPr>
          </w:p>
        </w:tc>
      </w:tr>
      <w:tr w:rsidR="006B158D" w14:paraId="1AF0F316" w14:textId="77777777" w:rsidTr="006B158D">
        <w:tc>
          <w:tcPr>
            <w:tcW w:w="3372" w:type="dxa"/>
          </w:tcPr>
          <w:p w14:paraId="5A603C78" w14:textId="77777777" w:rsidR="006B158D" w:rsidRDefault="006B158D" w:rsidP="00594B21">
            <w:pPr>
              <w:jc w:val="center"/>
              <w:rPr>
                <w:rFonts w:ascii="Arial" w:hAnsi="Arial"/>
              </w:rPr>
            </w:pPr>
          </w:p>
          <w:p w14:paraId="38FCA481" w14:textId="77777777" w:rsidR="006B158D" w:rsidRDefault="006B158D" w:rsidP="00594B21">
            <w:pPr>
              <w:jc w:val="center"/>
              <w:rPr>
                <w:rFonts w:ascii="Arial" w:hAnsi="Arial"/>
              </w:rPr>
            </w:pPr>
          </w:p>
        </w:tc>
        <w:tc>
          <w:tcPr>
            <w:tcW w:w="3372" w:type="dxa"/>
          </w:tcPr>
          <w:p w14:paraId="4F3FCBB1" w14:textId="77777777" w:rsidR="006B158D" w:rsidRDefault="006B158D" w:rsidP="00594B21">
            <w:pPr>
              <w:jc w:val="center"/>
              <w:rPr>
                <w:rFonts w:ascii="Arial" w:hAnsi="Arial"/>
              </w:rPr>
            </w:pPr>
          </w:p>
        </w:tc>
        <w:tc>
          <w:tcPr>
            <w:tcW w:w="3599" w:type="dxa"/>
          </w:tcPr>
          <w:p w14:paraId="5D76358B" w14:textId="77777777" w:rsidR="006B158D" w:rsidRDefault="006B158D" w:rsidP="00594B21">
            <w:pPr>
              <w:jc w:val="center"/>
              <w:rPr>
                <w:rFonts w:ascii="Arial" w:hAnsi="Arial"/>
              </w:rPr>
            </w:pPr>
          </w:p>
        </w:tc>
      </w:tr>
      <w:tr w:rsidR="006B158D" w14:paraId="6499C0F1" w14:textId="77777777" w:rsidTr="006B158D">
        <w:tc>
          <w:tcPr>
            <w:tcW w:w="3372" w:type="dxa"/>
          </w:tcPr>
          <w:p w14:paraId="28AA4173" w14:textId="77777777" w:rsidR="006B158D" w:rsidRDefault="006B158D" w:rsidP="00594B21">
            <w:pPr>
              <w:jc w:val="center"/>
              <w:rPr>
                <w:rFonts w:ascii="Arial" w:hAnsi="Arial"/>
              </w:rPr>
            </w:pPr>
          </w:p>
          <w:p w14:paraId="269DA3EF" w14:textId="77777777" w:rsidR="006B158D" w:rsidRDefault="006B158D" w:rsidP="00594B21">
            <w:pPr>
              <w:jc w:val="center"/>
              <w:rPr>
                <w:rFonts w:ascii="Arial" w:hAnsi="Arial"/>
              </w:rPr>
            </w:pPr>
          </w:p>
        </w:tc>
        <w:tc>
          <w:tcPr>
            <w:tcW w:w="3372" w:type="dxa"/>
          </w:tcPr>
          <w:p w14:paraId="08A6C26C" w14:textId="77777777" w:rsidR="006B158D" w:rsidRDefault="006B158D" w:rsidP="00594B21">
            <w:pPr>
              <w:jc w:val="center"/>
              <w:rPr>
                <w:rFonts w:ascii="Arial" w:hAnsi="Arial"/>
              </w:rPr>
            </w:pPr>
          </w:p>
        </w:tc>
        <w:tc>
          <w:tcPr>
            <w:tcW w:w="3599" w:type="dxa"/>
          </w:tcPr>
          <w:p w14:paraId="007D5E5D" w14:textId="77777777" w:rsidR="006B158D" w:rsidRDefault="006B158D" w:rsidP="00594B21">
            <w:pPr>
              <w:jc w:val="center"/>
              <w:rPr>
                <w:rFonts w:ascii="Arial" w:hAnsi="Arial"/>
              </w:rPr>
            </w:pPr>
          </w:p>
        </w:tc>
      </w:tr>
      <w:tr w:rsidR="006B158D" w14:paraId="409DD255" w14:textId="77777777" w:rsidTr="006B158D">
        <w:tc>
          <w:tcPr>
            <w:tcW w:w="3372" w:type="dxa"/>
          </w:tcPr>
          <w:p w14:paraId="798BCF5D" w14:textId="77777777" w:rsidR="006B158D" w:rsidRDefault="006B158D" w:rsidP="00594B21">
            <w:pPr>
              <w:jc w:val="center"/>
              <w:rPr>
                <w:rFonts w:ascii="Arial" w:hAnsi="Arial"/>
              </w:rPr>
            </w:pPr>
          </w:p>
          <w:p w14:paraId="039F2B15" w14:textId="77777777" w:rsidR="006B158D" w:rsidRDefault="006B158D" w:rsidP="00594B21">
            <w:pPr>
              <w:jc w:val="center"/>
              <w:rPr>
                <w:rFonts w:ascii="Arial" w:hAnsi="Arial"/>
              </w:rPr>
            </w:pPr>
          </w:p>
        </w:tc>
        <w:tc>
          <w:tcPr>
            <w:tcW w:w="3372" w:type="dxa"/>
          </w:tcPr>
          <w:p w14:paraId="0C4487B1" w14:textId="77777777" w:rsidR="006B158D" w:rsidRDefault="006B158D" w:rsidP="00594B21">
            <w:pPr>
              <w:jc w:val="center"/>
              <w:rPr>
                <w:rFonts w:ascii="Arial" w:hAnsi="Arial"/>
              </w:rPr>
            </w:pPr>
          </w:p>
        </w:tc>
        <w:tc>
          <w:tcPr>
            <w:tcW w:w="3599" w:type="dxa"/>
          </w:tcPr>
          <w:p w14:paraId="3C165A95" w14:textId="77777777" w:rsidR="006B158D" w:rsidRDefault="006B158D" w:rsidP="00594B21">
            <w:pPr>
              <w:jc w:val="center"/>
              <w:rPr>
                <w:rFonts w:ascii="Arial" w:hAnsi="Arial"/>
              </w:rPr>
            </w:pPr>
          </w:p>
        </w:tc>
      </w:tr>
    </w:tbl>
    <w:p w14:paraId="213213D6" w14:textId="468E430B" w:rsidR="006B158D" w:rsidRDefault="006B158D" w:rsidP="006B158D">
      <w:pPr>
        <w:tabs>
          <w:tab w:val="left" w:pos="2505"/>
        </w:tabs>
        <w:ind w:left="0" w:firstLine="0"/>
        <w:rPr>
          <w:rFonts w:ascii="Arial" w:hAnsi="Arial" w:cs="Arial"/>
          <w:sz w:val="22"/>
        </w:rPr>
      </w:pPr>
    </w:p>
    <w:tbl>
      <w:tblPr>
        <w:tblStyle w:val="TableGrid"/>
        <w:tblW w:w="10348" w:type="dxa"/>
        <w:tblInd w:w="-5" w:type="dxa"/>
        <w:tblLook w:val="04A0" w:firstRow="1" w:lastRow="0" w:firstColumn="1" w:lastColumn="0" w:noHBand="0" w:noVBand="1"/>
      </w:tblPr>
      <w:tblGrid>
        <w:gridCol w:w="10348"/>
      </w:tblGrid>
      <w:tr w:rsidR="006B158D" w14:paraId="43B27B84" w14:textId="77777777" w:rsidTr="006B158D">
        <w:tc>
          <w:tcPr>
            <w:tcW w:w="10348" w:type="dxa"/>
          </w:tcPr>
          <w:p w14:paraId="6471D007" w14:textId="77777777" w:rsidR="006B158D" w:rsidRDefault="006B158D" w:rsidP="00594B21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Do you think that the</w:t>
            </w:r>
            <w:r w:rsidRPr="00597D49">
              <w:rPr>
                <w:rFonts w:ascii="Arial" w:hAnsi="Arial"/>
              </w:rPr>
              <w:t xml:space="preserve"> pupil has any specific difficulties or special aptitudes?</w:t>
            </w:r>
          </w:p>
          <w:p w14:paraId="7D468BE2" w14:textId="77777777" w:rsidR="006B158D" w:rsidRDefault="006B158D" w:rsidP="00594B21">
            <w:pPr>
              <w:rPr>
                <w:rFonts w:ascii="Arial" w:hAnsi="Arial"/>
              </w:rPr>
            </w:pPr>
          </w:p>
          <w:p w14:paraId="16715A29" w14:textId="77777777" w:rsidR="006B158D" w:rsidRDefault="006B158D" w:rsidP="00594B21">
            <w:pPr>
              <w:rPr>
                <w:rFonts w:ascii="Arial" w:hAnsi="Arial"/>
              </w:rPr>
            </w:pPr>
          </w:p>
          <w:p w14:paraId="159C9084" w14:textId="77777777" w:rsidR="006B158D" w:rsidRDefault="006B158D" w:rsidP="00594B21">
            <w:pPr>
              <w:rPr>
                <w:rFonts w:ascii="Arial" w:hAnsi="Arial"/>
              </w:rPr>
            </w:pPr>
          </w:p>
          <w:p w14:paraId="3260E594" w14:textId="77777777" w:rsidR="006B158D" w:rsidRDefault="006B158D" w:rsidP="00594B21">
            <w:pPr>
              <w:rPr>
                <w:rFonts w:ascii="Arial" w:hAnsi="Arial"/>
              </w:rPr>
            </w:pPr>
          </w:p>
          <w:p w14:paraId="4A543F7F" w14:textId="77777777" w:rsidR="006B158D" w:rsidRDefault="006B158D" w:rsidP="00594B21">
            <w:pPr>
              <w:rPr>
                <w:rFonts w:ascii="Arial" w:hAnsi="Arial"/>
              </w:rPr>
            </w:pPr>
          </w:p>
          <w:p w14:paraId="1D14D816" w14:textId="77777777" w:rsidR="006B158D" w:rsidRPr="00597D49" w:rsidRDefault="006B158D" w:rsidP="00594B21">
            <w:pPr>
              <w:rPr>
                <w:rFonts w:ascii="Arial" w:hAnsi="Arial"/>
              </w:rPr>
            </w:pPr>
          </w:p>
        </w:tc>
      </w:tr>
      <w:tr w:rsidR="006B158D" w14:paraId="57A74EB6" w14:textId="77777777" w:rsidTr="006B158D">
        <w:tc>
          <w:tcPr>
            <w:tcW w:w="10348" w:type="dxa"/>
          </w:tcPr>
          <w:p w14:paraId="31394149" w14:textId="77777777" w:rsidR="006B158D" w:rsidRPr="006155CF" w:rsidRDefault="006B158D" w:rsidP="00594B21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</w:rPr>
              <w:t xml:space="preserve">What are the pupil’s </w:t>
            </w:r>
            <w:r w:rsidRPr="00597D49">
              <w:rPr>
                <w:rFonts w:ascii="Arial" w:hAnsi="Arial"/>
              </w:rPr>
              <w:t>strengths?</w:t>
            </w:r>
            <w:r>
              <w:rPr>
                <w:rFonts w:ascii="Arial" w:hAnsi="Arial"/>
              </w:rPr>
              <w:t xml:space="preserve"> </w:t>
            </w:r>
            <w:r w:rsidRPr="006155CF">
              <w:rPr>
                <w:rFonts w:ascii="Arial" w:hAnsi="Arial"/>
                <w:i/>
              </w:rPr>
              <w:t>This question should b</w:t>
            </w:r>
            <w:r>
              <w:rPr>
                <w:rFonts w:ascii="Arial" w:hAnsi="Arial"/>
                <w:i/>
              </w:rPr>
              <w:t>e answered as fully as possible.</w:t>
            </w:r>
          </w:p>
          <w:p w14:paraId="7C8A482F" w14:textId="77777777" w:rsidR="006B158D" w:rsidRDefault="006B158D" w:rsidP="00594B21">
            <w:pPr>
              <w:rPr>
                <w:rFonts w:ascii="Arial" w:hAnsi="Arial"/>
              </w:rPr>
            </w:pPr>
          </w:p>
          <w:p w14:paraId="60003BE4" w14:textId="77777777" w:rsidR="006B158D" w:rsidRDefault="006B158D" w:rsidP="00594B21">
            <w:pPr>
              <w:rPr>
                <w:rFonts w:ascii="Arial" w:hAnsi="Arial"/>
              </w:rPr>
            </w:pPr>
          </w:p>
          <w:p w14:paraId="04068DBF" w14:textId="77777777" w:rsidR="006B158D" w:rsidRDefault="006B158D" w:rsidP="00594B21">
            <w:pPr>
              <w:rPr>
                <w:rFonts w:ascii="Arial" w:hAnsi="Arial"/>
              </w:rPr>
            </w:pPr>
          </w:p>
          <w:p w14:paraId="0A788BCB" w14:textId="77777777" w:rsidR="006B158D" w:rsidRDefault="006B158D" w:rsidP="00594B21">
            <w:pPr>
              <w:rPr>
                <w:rFonts w:ascii="Arial" w:hAnsi="Arial"/>
              </w:rPr>
            </w:pPr>
          </w:p>
          <w:p w14:paraId="4D978F16" w14:textId="77777777" w:rsidR="006B158D" w:rsidRDefault="006B158D" w:rsidP="00594B21">
            <w:pPr>
              <w:rPr>
                <w:rFonts w:ascii="Arial" w:hAnsi="Arial"/>
              </w:rPr>
            </w:pPr>
          </w:p>
          <w:p w14:paraId="4A591C81" w14:textId="77777777" w:rsidR="006B158D" w:rsidRPr="00597D49" w:rsidRDefault="006B158D" w:rsidP="00594B21">
            <w:pPr>
              <w:rPr>
                <w:rFonts w:ascii="Arial" w:hAnsi="Arial"/>
              </w:rPr>
            </w:pPr>
          </w:p>
        </w:tc>
      </w:tr>
      <w:tr w:rsidR="006B158D" w14:paraId="4EE9CA11" w14:textId="77777777" w:rsidTr="006B158D">
        <w:tc>
          <w:tcPr>
            <w:tcW w:w="10348" w:type="dxa"/>
          </w:tcPr>
          <w:p w14:paraId="488391C1" w14:textId="77777777" w:rsidR="006B158D" w:rsidRPr="00CE39F5" w:rsidRDefault="006B158D" w:rsidP="00594B21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Please tell us more about this pupil’s personality and </w:t>
            </w:r>
            <w:r w:rsidRPr="00CE39F5">
              <w:rPr>
                <w:rFonts w:ascii="Arial" w:hAnsi="Arial"/>
              </w:rPr>
              <w:t>the</w:t>
            </w:r>
            <w:r>
              <w:rPr>
                <w:rFonts w:ascii="Arial" w:hAnsi="Arial"/>
                <w:b/>
              </w:rPr>
              <w:t xml:space="preserve"> positive </w:t>
            </w:r>
            <w:r w:rsidRPr="00CE39F5">
              <w:rPr>
                <w:rFonts w:ascii="Arial" w:hAnsi="Arial"/>
              </w:rPr>
              <w:t>aspects</w:t>
            </w:r>
            <w:r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</w:rPr>
              <w:t>of their character:</w:t>
            </w:r>
          </w:p>
          <w:p w14:paraId="7A7B79B1" w14:textId="77777777" w:rsidR="006B158D" w:rsidRDefault="006B158D" w:rsidP="00594B21">
            <w:pPr>
              <w:rPr>
                <w:rFonts w:ascii="Arial" w:hAnsi="Arial"/>
              </w:rPr>
            </w:pPr>
          </w:p>
          <w:p w14:paraId="6DF880AC" w14:textId="77777777" w:rsidR="006B158D" w:rsidRDefault="006B158D" w:rsidP="00594B21">
            <w:pPr>
              <w:rPr>
                <w:rFonts w:ascii="Arial" w:hAnsi="Arial"/>
              </w:rPr>
            </w:pPr>
          </w:p>
          <w:p w14:paraId="716D2C9C" w14:textId="77777777" w:rsidR="006B158D" w:rsidRDefault="006B158D" w:rsidP="00594B21">
            <w:pPr>
              <w:rPr>
                <w:rFonts w:ascii="Arial" w:hAnsi="Arial"/>
              </w:rPr>
            </w:pPr>
          </w:p>
          <w:p w14:paraId="04554CB2" w14:textId="77777777" w:rsidR="006B158D" w:rsidRDefault="006B158D" w:rsidP="00594B21">
            <w:pPr>
              <w:rPr>
                <w:rFonts w:ascii="Arial" w:hAnsi="Arial"/>
              </w:rPr>
            </w:pPr>
          </w:p>
          <w:p w14:paraId="576BEB0E" w14:textId="77777777" w:rsidR="006B158D" w:rsidRDefault="006B158D" w:rsidP="00594B21">
            <w:pPr>
              <w:rPr>
                <w:rFonts w:ascii="Arial" w:hAnsi="Arial"/>
              </w:rPr>
            </w:pPr>
          </w:p>
          <w:p w14:paraId="6225603C" w14:textId="77777777" w:rsidR="006B158D" w:rsidRPr="00597D49" w:rsidRDefault="006B158D" w:rsidP="00594B21">
            <w:pPr>
              <w:rPr>
                <w:rFonts w:ascii="Arial" w:hAnsi="Arial"/>
              </w:rPr>
            </w:pPr>
          </w:p>
        </w:tc>
      </w:tr>
      <w:tr w:rsidR="006B158D" w14:paraId="5788E30F" w14:textId="77777777" w:rsidTr="006B158D">
        <w:tc>
          <w:tcPr>
            <w:tcW w:w="10348" w:type="dxa"/>
          </w:tcPr>
          <w:p w14:paraId="79F9DA12" w14:textId="77777777" w:rsidR="006B158D" w:rsidRDefault="006B158D" w:rsidP="00594B21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Does the pupil require or </w:t>
            </w:r>
            <w:r w:rsidRPr="00597D49">
              <w:rPr>
                <w:rFonts w:ascii="Arial" w:hAnsi="Arial"/>
              </w:rPr>
              <w:t xml:space="preserve">receive additional help with </w:t>
            </w:r>
            <w:r>
              <w:rPr>
                <w:rFonts w:ascii="Arial" w:hAnsi="Arial"/>
              </w:rPr>
              <w:t xml:space="preserve">their </w:t>
            </w:r>
            <w:r w:rsidRPr="00597D49">
              <w:rPr>
                <w:rFonts w:ascii="Arial" w:hAnsi="Arial"/>
              </w:rPr>
              <w:t xml:space="preserve">work? </w:t>
            </w:r>
          </w:p>
          <w:p w14:paraId="012FD3F6" w14:textId="77777777" w:rsidR="006B158D" w:rsidRDefault="006B158D" w:rsidP="00594B21">
            <w:pPr>
              <w:rPr>
                <w:rFonts w:ascii="Arial" w:hAnsi="Arial"/>
              </w:rPr>
            </w:pPr>
          </w:p>
          <w:p w14:paraId="22E33BBE" w14:textId="77777777" w:rsidR="006B158D" w:rsidRDefault="006B158D" w:rsidP="00594B21">
            <w:pPr>
              <w:rPr>
                <w:rFonts w:ascii="Arial" w:hAnsi="Arial"/>
              </w:rPr>
            </w:pPr>
          </w:p>
          <w:p w14:paraId="0277A46C" w14:textId="77777777" w:rsidR="006B158D" w:rsidRDefault="006B158D" w:rsidP="00594B21">
            <w:pPr>
              <w:rPr>
                <w:rFonts w:ascii="Arial" w:hAnsi="Arial"/>
              </w:rPr>
            </w:pPr>
          </w:p>
          <w:p w14:paraId="42EB6B49" w14:textId="77777777" w:rsidR="006B158D" w:rsidRDefault="006B158D" w:rsidP="00594B21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If yes, what?</w:t>
            </w:r>
          </w:p>
          <w:p w14:paraId="5C7F9983" w14:textId="77777777" w:rsidR="006B158D" w:rsidRDefault="006B158D" w:rsidP="00594B21">
            <w:pPr>
              <w:rPr>
                <w:rFonts w:ascii="Arial" w:hAnsi="Arial"/>
              </w:rPr>
            </w:pPr>
          </w:p>
          <w:p w14:paraId="2631226A" w14:textId="77777777" w:rsidR="006B158D" w:rsidRDefault="006B158D" w:rsidP="00594B21">
            <w:pPr>
              <w:rPr>
                <w:rFonts w:ascii="Arial" w:hAnsi="Arial"/>
              </w:rPr>
            </w:pPr>
          </w:p>
          <w:p w14:paraId="4601FE98" w14:textId="77777777" w:rsidR="006B158D" w:rsidRDefault="006B158D" w:rsidP="00594B21">
            <w:pPr>
              <w:rPr>
                <w:rFonts w:ascii="Arial" w:hAnsi="Arial"/>
              </w:rPr>
            </w:pPr>
          </w:p>
          <w:p w14:paraId="5590EF00" w14:textId="77777777" w:rsidR="006B158D" w:rsidRDefault="006B158D" w:rsidP="00594B21">
            <w:pPr>
              <w:rPr>
                <w:rFonts w:ascii="Arial" w:hAnsi="Arial"/>
              </w:rPr>
            </w:pPr>
          </w:p>
          <w:p w14:paraId="342DAE6A" w14:textId="77777777" w:rsidR="006B158D" w:rsidRPr="00597D49" w:rsidRDefault="006B158D" w:rsidP="00594B21">
            <w:pPr>
              <w:rPr>
                <w:rFonts w:ascii="Arial" w:hAnsi="Arial"/>
              </w:rPr>
            </w:pPr>
          </w:p>
        </w:tc>
      </w:tr>
      <w:tr w:rsidR="006B158D" w14:paraId="65EF3042" w14:textId="77777777" w:rsidTr="006B158D">
        <w:trPr>
          <w:trHeight w:val="1890"/>
        </w:trPr>
        <w:tc>
          <w:tcPr>
            <w:tcW w:w="10348" w:type="dxa"/>
            <w:tcBorders>
              <w:bottom w:val="single" w:sz="4" w:space="0" w:color="auto"/>
            </w:tcBorders>
          </w:tcPr>
          <w:p w14:paraId="397BAC63" w14:textId="77777777" w:rsidR="006B158D" w:rsidRDefault="006B158D" w:rsidP="00594B21">
            <w:pPr>
              <w:rPr>
                <w:rFonts w:ascii="Arial" w:hAnsi="Arial"/>
                <w:i/>
              </w:rPr>
            </w:pPr>
            <w:r w:rsidRPr="00597D49">
              <w:rPr>
                <w:rFonts w:ascii="Arial" w:hAnsi="Arial"/>
              </w:rPr>
              <w:lastRenderedPageBreak/>
              <w:t xml:space="preserve">Have you introduced any </w:t>
            </w:r>
            <w:r>
              <w:rPr>
                <w:rFonts w:ascii="Arial" w:hAnsi="Arial"/>
              </w:rPr>
              <w:t>reasonable adjustments to help the</w:t>
            </w:r>
            <w:r w:rsidRPr="00597D49">
              <w:rPr>
                <w:rFonts w:ascii="Arial" w:hAnsi="Arial"/>
              </w:rPr>
              <w:t xml:space="preserve"> pupil at school? </w:t>
            </w:r>
            <w:r>
              <w:rPr>
                <w:rFonts w:ascii="Arial" w:hAnsi="Arial"/>
                <w:i/>
              </w:rPr>
              <w:t>(For example,</w:t>
            </w:r>
            <w:r w:rsidRPr="00C854BB">
              <w:rPr>
                <w:rFonts w:ascii="Arial" w:hAnsi="Arial"/>
                <w:i/>
              </w:rPr>
              <w:t xml:space="preserve"> special seating position in classroom, group work, quiet place, mentor, counselling, parent-teacher communication book etc.)</w:t>
            </w:r>
            <w:r>
              <w:rPr>
                <w:rFonts w:ascii="Arial" w:hAnsi="Arial"/>
                <w:i/>
              </w:rPr>
              <w:t xml:space="preserve">. </w:t>
            </w:r>
          </w:p>
          <w:p w14:paraId="5891280E" w14:textId="77777777" w:rsidR="006B158D" w:rsidRDefault="006B158D" w:rsidP="00594B21">
            <w:pPr>
              <w:rPr>
                <w:rFonts w:ascii="Arial" w:hAnsi="Arial"/>
                <w:i/>
              </w:rPr>
            </w:pPr>
          </w:p>
          <w:p w14:paraId="53BA95F9" w14:textId="77777777" w:rsidR="006B158D" w:rsidRDefault="006B158D" w:rsidP="00594B21">
            <w:pPr>
              <w:rPr>
                <w:rFonts w:ascii="Arial" w:hAnsi="Arial"/>
                <w:i/>
              </w:rPr>
            </w:pPr>
          </w:p>
          <w:p w14:paraId="38185915" w14:textId="77777777" w:rsidR="006B158D" w:rsidRDefault="006B158D" w:rsidP="00594B21">
            <w:pPr>
              <w:rPr>
                <w:rFonts w:ascii="Arial" w:hAnsi="Arial"/>
                <w:i/>
              </w:rPr>
            </w:pPr>
          </w:p>
          <w:p w14:paraId="191E5C7D" w14:textId="77777777" w:rsidR="006B158D" w:rsidRDefault="006B158D" w:rsidP="00594B21">
            <w:pPr>
              <w:rPr>
                <w:rFonts w:ascii="Arial" w:hAnsi="Arial"/>
                <w:i/>
              </w:rPr>
            </w:pPr>
          </w:p>
          <w:p w14:paraId="3CCEE36E" w14:textId="77777777" w:rsidR="006B158D" w:rsidRDefault="006B158D" w:rsidP="00594B21">
            <w:pPr>
              <w:rPr>
                <w:rFonts w:ascii="Arial" w:hAnsi="Arial"/>
                <w:i/>
              </w:rPr>
            </w:pPr>
          </w:p>
          <w:p w14:paraId="67F7B964" w14:textId="77777777" w:rsidR="006B158D" w:rsidRPr="0084300E" w:rsidRDefault="006B158D" w:rsidP="00594B21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How are they working?</w:t>
            </w:r>
          </w:p>
          <w:p w14:paraId="259027A4" w14:textId="77777777" w:rsidR="006B158D" w:rsidRPr="00597D49" w:rsidRDefault="006B158D" w:rsidP="00594B21">
            <w:pPr>
              <w:rPr>
                <w:rFonts w:ascii="Arial" w:hAnsi="Arial"/>
              </w:rPr>
            </w:pPr>
          </w:p>
          <w:p w14:paraId="264D9127" w14:textId="77777777" w:rsidR="006B158D" w:rsidRDefault="006B158D" w:rsidP="00594B21">
            <w:pPr>
              <w:rPr>
                <w:rFonts w:ascii="Arial" w:hAnsi="Arial"/>
              </w:rPr>
            </w:pPr>
          </w:p>
          <w:p w14:paraId="08C63F17" w14:textId="77777777" w:rsidR="006B158D" w:rsidRDefault="006B158D" w:rsidP="00594B21">
            <w:pPr>
              <w:rPr>
                <w:rFonts w:ascii="Arial" w:hAnsi="Arial"/>
              </w:rPr>
            </w:pPr>
          </w:p>
          <w:p w14:paraId="386F187E" w14:textId="77777777" w:rsidR="006B158D" w:rsidRDefault="006B158D" w:rsidP="00594B21">
            <w:pPr>
              <w:rPr>
                <w:rFonts w:ascii="Arial" w:hAnsi="Arial"/>
              </w:rPr>
            </w:pPr>
          </w:p>
          <w:p w14:paraId="190B6A06" w14:textId="77777777" w:rsidR="006B158D" w:rsidRPr="00597D49" w:rsidRDefault="006B158D" w:rsidP="00594B21">
            <w:pPr>
              <w:rPr>
                <w:rFonts w:ascii="Arial" w:hAnsi="Arial"/>
              </w:rPr>
            </w:pPr>
          </w:p>
        </w:tc>
      </w:tr>
      <w:tr w:rsidR="006B158D" w14:paraId="0E11CECF" w14:textId="77777777" w:rsidTr="006B158D">
        <w:tc>
          <w:tcPr>
            <w:tcW w:w="10348" w:type="dxa"/>
          </w:tcPr>
          <w:p w14:paraId="241B4A24" w14:textId="77777777" w:rsidR="006B158D" w:rsidRDefault="006B158D" w:rsidP="00594B21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</w:rPr>
              <w:t>On a scale from 1-5 h</w:t>
            </w:r>
            <w:r w:rsidRPr="00C854BB">
              <w:rPr>
                <w:rFonts w:ascii="Arial" w:hAnsi="Arial"/>
              </w:rPr>
              <w:t xml:space="preserve">ow would you describe their level of self-esteem? </w:t>
            </w:r>
            <w:r>
              <w:rPr>
                <w:rFonts w:ascii="Arial" w:hAnsi="Arial"/>
                <w:i/>
              </w:rPr>
              <w:t>(</w:t>
            </w:r>
            <w:r w:rsidRPr="00C854BB">
              <w:rPr>
                <w:rFonts w:ascii="Arial" w:hAnsi="Arial"/>
                <w:i/>
              </w:rPr>
              <w:t>1 = low self-esteem; 5 = high self-esteem)</w:t>
            </w:r>
            <w:r>
              <w:rPr>
                <w:rFonts w:ascii="Arial" w:hAnsi="Arial"/>
                <w:i/>
              </w:rPr>
              <w:t>.</w:t>
            </w:r>
          </w:p>
          <w:p w14:paraId="45F80BB6" w14:textId="77777777" w:rsidR="006B158D" w:rsidRDefault="006B158D" w:rsidP="00594B21">
            <w:pPr>
              <w:rPr>
                <w:rFonts w:ascii="Arial" w:hAnsi="Arial"/>
                <w:i/>
              </w:rPr>
            </w:pPr>
          </w:p>
          <w:p w14:paraId="57E62DA4" w14:textId="77777777" w:rsidR="006B158D" w:rsidRDefault="006B158D" w:rsidP="00594B21">
            <w:pPr>
              <w:rPr>
                <w:rFonts w:ascii="Arial" w:hAnsi="Arial"/>
                <w:i/>
              </w:rPr>
            </w:pPr>
          </w:p>
          <w:p w14:paraId="3471D554" w14:textId="77777777" w:rsidR="006B158D" w:rsidRPr="0070753E" w:rsidRDefault="006B158D" w:rsidP="00594B21">
            <w:pPr>
              <w:rPr>
                <w:rFonts w:ascii="Arial" w:hAnsi="Arial"/>
                <w:i/>
              </w:rPr>
            </w:pPr>
          </w:p>
        </w:tc>
      </w:tr>
      <w:tr w:rsidR="006B158D" w14:paraId="69F3C37B" w14:textId="77777777" w:rsidTr="006B158D">
        <w:trPr>
          <w:trHeight w:val="364"/>
        </w:trPr>
        <w:tc>
          <w:tcPr>
            <w:tcW w:w="10348" w:type="dxa"/>
            <w:tcBorders>
              <w:top w:val="nil"/>
              <w:left w:val="nil"/>
              <w:right w:val="nil"/>
            </w:tcBorders>
          </w:tcPr>
          <w:p w14:paraId="06A59C66" w14:textId="77777777" w:rsidR="006B158D" w:rsidRDefault="006B158D" w:rsidP="00594B21">
            <w:pPr>
              <w:rPr>
                <w:rFonts w:ascii="Arial" w:hAnsi="Arial"/>
              </w:rPr>
            </w:pPr>
          </w:p>
          <w:p w14:paraId="5DED0C0A" w14:textId="7E2BE0F3" w:rsidR="006B158D" w:rsidRPr="00C854BB" w:rsidRDefault="006B158D" w:rsidP="006B158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Please comment on the pupil’s:</w:t>
            </w:r>
          </w:p>
        </w:tc>
      </w:tr>
      <w:tr w:rsidR="006B158D" w14:paraId="41F37A1F" w14:textId="77777777" w:rsidTr="006B158D">
        <w:trPr>
          <w:trHeight w:val="720"/>
        </w:trPr>
        <w:tc>
          <w:tcPr>
            <w:tcW w:w="10348" w:type="dxa"/>
          </w:tcPr>
          <w:p w14:paraId="479F3C72" w14:textId="77777777" w:rsidR="006B158D" w:rsidRPr="00C60B2E" w:rsidRDefault="006B158D" w:rsidP="00594B21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Memory, attention and concentration (</w:t>
            </w:r>
            <w:r>
              <w:rPr>
                <w:rFonts w:ascii="Arial" w:hAnsi="Arial"/>
                <w:i/>
              </w:rPr>
              <w:t>for example,</w:t>
            </w:r>
            <w:r w:rsidRPr="006155CF">
              <w:rPr>
                <w:rFonts w:ascii="Arial" w:hAnsi="Arial"/>
                <w:i/>
              </w:rPr>
              <w:t xml:space="preserve"> </w:t>
            </w:r>
            <w:r>
              <w:rPr>
                <w:rFonts w:ascii="Arial" w:hAnsi="Arial"/>
                <w:i/>
              </w:rPr>
              <w:t xml:space="preserve">memory for content, needing instruction clarified, prefers visual to verbal information. </w:t>
            </w:r>
            <w:r w:rsidRPr="006155CF">
              <w:rPr>
                <w:rFonts w:ascii="Arial" w:hAnsi="Arial"/>
                <w:i/>
              </w:rPr>
              <w:t>How long can they stay on task? Are they easily distracted? Do they distract others?)</w:t>
            </w:r>
            <w:r>
              <w:rPr>
                <w:rFonts w:ascii="Arial" w:hAnsi="Arial"/>
              </w:rPr>
              <w:t>:</w:t>
            </w:r>
          </w:p>
          <w:p w14:paraId="42DEB76F" w14:textId="77777777" w:rsidR="006B158D" w:rsidRDefault="006B158D" w:rsidP="00594B21">
            <w:pPr>
              <w:rPr>
                <w:rFonts w:ascii="Arial" w:hAnsi="Arial"/>
              </w:rPr>
            </w:pPr>
          </w:p>
          <w:p w14:paraId="752FE4E1" w14:textId="77777777" w:rsidR="006B158D" w:rsidRDefault="006B158D" w:rsidP="00594B21">
            <w:pPr>
              <w:rPr>
                <w:rFonts w:ascii="Arial" w:hAnsi="Arial"/>
              </w:rPr>
            </w:pPr>
          </w:p>
          <w:p w14:paraId="496C777C" w14:textId="77777777" w:rsidR="006B158D" w:rsidRDefault="006B158D" w:rsidP="00594B21">
            <w:pPr>
              <w:rPr>
                <w:rFonts w:ascii="Arial" w:hAnsi="Arial"/>
              </w:rPr>
            </w:pPr>
          </w:p>
          <w:p w14:paraId="6130B1AD" w14:textId="77777777" w:rsidR="006B158D" w:rsidRDefault="006B158D" w:rsidP="00594B21">
            <w:pPr>
              <w:rPr>
                <w:rFonts w:ascii="Arial" w:hAnsi="Arial"/>
              </w:rPr>
            </w:pPr>
          </w:p>
          <w:p w14:paraId="241D2DB0" w14:textId="77777777" w:rsidR="006B158D" w:rsidRDefault="006B158D" w:rsidP="00594B21">
            <w:pPr>
              <w:rPr>
                <w:rFonts w:ascii="Arial" w:hAnsi="Arial"/>
              </w:rPr>
            </w:pPr>
          </w:p>
          <w:p w14:paraId="0E6E8BBD" w14:textId="77777777" w:rsidR="006B158D" w:rsidRDefault="006B158D" w:rsidP="00594B21">
            <w:pPr>
              <w:rPr>
                <w:rFonts w:ascii="Arial" w:hAnsi="Arial"/>
              </w:rPr>
            </w:pPr>
          </w:p>
        </w:tc>
      </w:tr>
      <w:tr w:rsidR="006B158D" w14:paraId="7B7F9A94" w14:textId="77777777" w:rsidTr="006B158D">
        <w:tc>
          <w:tcPr>
            <w:tcW w:w="10348" w:type="dxa"/>
          </w:tcPr>
          <w:p w14:paraId="34A0D466" w14:textId="77777777" w:rsidR="006B158D" w:rsidRDefault="006B158D" w:rsidP="00594B21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Planning and organisational skills:</w:t>
            </w:r>
          </w:p>
          <w:p w14:paraId="19011E6E" w14:textId="77777777" w:rsidR="006B158D" w:rsidRDefault="006B158D" w:rsidP="00594B21">
            <w:pPr>
              <w:rPr>
                <w:rFonts w:ascii="Arial" w:hAnsi="Arial"/>
              </w:rPr>
            </w:pPr>
          </w:p>
          <w:p w14:paraId="5AF91F7A" w14:textId="77777777" w:rsidR="006B158D" w:rsidRDefault="006B158D" w:rsidP="00594B21">
            <w:pPr>
              <w:rPr>
                <w:rFonts w:ascii="Arial" w:hAnsi="Arial"/>
              </w:rPr>
            </w:pPr>
          </w:p>
          <w:p w14:paraId="22396A08" w14:textId="77777777" w:rsidR="006B158D" w:rsidRDefault="006B158D" w:rsidP="00594B21">
            <w:pPr>
              <w:rPr>
                <w:rFonts w:ascii="Arial" w:hAnsi="Arial"/>
              </w:rPr>
            </w:pPr>
          </w:p>
          <w:p w14:paraId="0FA57F2A" w14:textId="77777777" w:rsidR="006B158D" w:rsidRDefault="006B158D" w:rsidP="00594B21">
            <w:pPr>
              <w:rPr>
                <w:rFonts w:ascii="Arial" w:hAnsi="Arial"/>
              </w:rPr>
            </w:pPr>
          </w:p>
          <w:p w14:paraId="5B0C21F5" w14:textId="77777777" w:rsidR="006B158D" w:rsidRPr="00597D49" w:rsidRDefault="006B158D" w:rsidP="00594B21">
            <w:pPr>
              <w:rPr>
                <w:rFonts w:ascii="Arial" w:hAnsi="Arial"/>
              </w:rPr>
            </w:pPr>
          </w:p>
        </w:tc>
      </w:tr>
      <w:tr w:rsidR="006B158D" w14:paraId="34954D0E" w14:textId="77777777" w:rsidTr="006B158D">
        <w:trPr>
          <w:trHeight w:val="1335"/>
        </w:trPr>
        <w:tc>
          <w:tcPr>
            <w:tcW w:w="10348" w:type="dxa"/>
          </w:tcPr>
          <w:p w14:paraId="695A1327" w14:textId="77777777" w:rsidR="006B158D" w:rsidRDefault="006B158D" w:rsidP="00594B21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Speech, oral language and communication skills:</w:t>
            </w:r>
          </w:p>
          <w:p w14:paraId="3F9DB4E1" w14:textId="77777777" w:rsidR="006B158D" w:rsidRDefault="006B158D" w:rsidP="00594B21">
            <w:pPr>
              <w:rPr>
                <w:rFonts w:ascii="Arial" w:hAnsi="Arial"/>
              </w:rPr>
            </w:pPr>
          </w:p>
          <w:p w14:paraId="2031034B" w14:textId="77777777" w:rsidR="006B158D" w:rsidRDefault="006B158D" w:rsidP="00594B21">
            <w:pPr>
              <w:rPr>
                <w:rFonts w:ascii="Arial" w:hAnsi="Arial"/>
              </w:rPr>
            </w:pPr>
          </w:p>
          <w:p w14:paraId="135808C6" w14:textId="77777777" w:rsidR="006B158D" w:rsidRDefault="006B158D" w:rsidP="00594B21">
            <w:pPr>
              <w:rPr>
                <w:rFonts w:ascii="Arial" w:hAnsi="Arial"/>
              </w:rPr>
            </w:pPr>
          </w:p>
          <w:p w14:paraId="33555412" w14:textId="77777777" w:rsidR="006B158D" w:rsidRDefault="006B158D" w:rsidP="00594B21">
            <w:pPr>
              <w:rPr>
                <w:rFonts w:ascii="Arial" w:hAnsi="Arial"/>
              </w:rPr>
            </w:pPr>
          </w:p>
          <w:p w14:paraId="6B86FC98" w14:textId="77777777" w:rsidR="006B158D" w:rsidRDefault="006B158D" w:rsidP="00594B21">
            <w:pPr>
              <w:rPr>
                <w:rFonts w:ascii="Arial" w:hAnsi="Arial"/>
              </w:rPr>
            </w:pPr>
          </w:p>
        </w:tc>
      </w:tr>
      <w:tr w:rsidR="006B158D" w14:paraId="122A6861" w14:textId="77777777" w:rsidTr="006B158D">
        <w:trPr>
          <w:trHeight w:val="1335"/>
        </w:trPr>
        <w:tc>
          <w:tcPr>
            <w:tcW w:w="10348" w:type="dxa"/>
          </w:tcPr>
          <w:p w14:paraId="5EB9D30C" w14:textId="77777777" w:rsidR="006B158D" w:rsidRPr="00A573F6" w:rsidRDefault="006B158D" w:rsidP="00594B21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Verbal ability </w:t>
            </w:r>
            <w:r>
              <w:rPr>
                <w:rFonts w:ascii="Arial" w:hAnsi="Arial"/>
                <w:i/>
              </w:rPr>
              <w:t>(for example, does their verbal ability reflect the work they produce?)</w:t>
            </w:r>
            <w:r>
              <w:rPr>
                <w:rFonts w:ascii="Arial" w:hAnsi="Arial"/>
              </w:rPr>
              <w:t>:</w:t>
            </w:r>
          </w:p>
          <w:p w14:paraId="19E25FB5" w14:textId="77777777" w:rsidR="006B158D" w:rsidRDefault="006B158D" w:rsidP="00594B21">
            <w:pPr>
              <w:rPr>
                <w:rFonts w:ascii="Arial" w:hAnsi="Arial"/>
                <w:i/>
              </w:rPr>
            </w:pPr>
          </w:p>
          <w:p w14:paraId="1C7E6F42" w14:textId="77777777" w:rsidR="006B158D" w:rsidRDefault="006B158D" w:rsidP="00594B21">
            <w:pPr>
              <w:rPr>
                <w:rFonts w:ascii="Arial" w:hAnsi="Arial"/>
                <w:i/>
              </w:rPr>
            </w:pPr>
          </w:p>
          <w:p w14:paraId="397EFBE9" w14:textId="77777777" w:rsidR="006B158D" w:rsidRDefault="006B158D" w:rsidP="00594B21">
            <w:pPr>
              <w:rPr>
                <w:rFonts w:ascii="Arial" w:hAnsi="Arial"/>
                <w:i/>
              </w:rPr>
            </w:pPr>
          </w:p>
          <w:p w14:paraId="5792F7AE" w14:textId="77777777" w:rsidR="006B158D" w:rsidRDefault="006B158D" w:rsidP="00594B21">
            <w:pPr>
              <w:rPr>
                <w:rFonts w:ascii="Arial" w:hAnsi="Arial"/>
                <w:i/>
              </w:rPr>
            </w:pPr>
          </w:p>
          <w:p w14:paraId="3C34A67A" w14:textId="77777777" w:rsidR="006B158D" w:rsidRDefault="006B158D" w:rsidP="00594B21">
            <w:pPr>
              <w:rPr>
                <w:rFonts w:ascii="Arial" w:hAnsi="Arial"/>
                <w:i/>
              </w:rPr>
            </w:pPr>
          </w:p>
          <w:p w14:paraId="4AE36F1C" w14:textId="77777777" w:rsidR="006B158D" w:rsidRPr="00A573F6" w:rsidRDefault="006B158D" w:rsidP="00594B21">
            <w:pPr>
              <w:rPr>
                <w:rFonts w:ascii="Arial" w:hAnsi="Arial"/>
                <w:i/>
              </w:rPr>
            </w:pPr>
          </w:p>
        </w:tc>
      </w:tr>
      <w:tr w:rsidR="006B158D" w14:paraId="760EC7D9" w14:textId="77777777" w:rsidTr="006B158D">
        <w:trPr>
          <w:trHeight w:val="1335"/>
        </w:trPr>
        <w:tc>
          <w:tcPr>
            <w:tcW w:w="10348" w:type="dxa"/>
          </w:tcPr>
          <w:p w14:paraId="7FF31798" w14:textId="77777777" w:rsidR="006B158D" w:rsidRDefault="006B158D" w:rsidP="00594B21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Hearing and listening skills:</w:t>
            </w:r>
          </w:p>
          <w:p w14:paraId="2BDD1190" w14:textId="77777777" w:rsidR="006B158D" w:rsidRDefault="006B158D" w:rsidP="00594B21">
            <w:pPr>
              <w:rPr>
                <w:rFonts w:ascii="Arial" w:hAnsi="Arial"/>
              </w:rPr>
            </w:pPr>
          </w:p>
          <w:p w14:paraId="5AF79827" w14:textId="77777777" w:rsidR="006B158D" w:rsidRDefault="006B158D" w:rsidP="00594B21">
            <w:pPr>
              <w:ind w:firstLine="720"/>
              <w:rPr>
                <w:rFonts w:ascii="Arial" w:hAnsi="Arial"/>
              </w:rPr>
            </w:pPr>
          </w:p>
          <w:p w14:paraId="6794FE03" w14:textId="77777777" w:rsidR="006B158D" w:rsidRDefault="006B158D" w:rsidP="00594B21">
            <w:pPr>
              <w:ind w:firstLine="720"/>
              <w:rPr>
                <w:rFonts w:ascii="Arial" w:hAnsi="Arial"/>
              </w:rPr>
            </w:pPr>
          </w:p>
          <w:p w14:paraId="59E19DDE" w14:textId="77777777" w:rsidR="006B158D" w:rsidRDefault="006B158D" w:rsidP="00594B21">
            <w:pPr>
              <w:ind w:firstLine="720"/>
              <w:rPr>
                <w:rFonts w:ascii="Arial" w:hAnsi="Arial"/>
              </w:rPr>
            </w:pPr>
          </w:p>
          <w:p w14:paraId="3F723340" w14:textId="77777777" w:rsidR="006B158D" w:rsidRDefault="006B158D" w:rsidP="00594B21">
            <w:pPr>
              <w:ind w:firstLine="720"/>
              <w:rPr>
                <w:rFonts w:ascii="Arial" w:hAnsi="Arial"/>
              </w:rPr>
            </w:pPr>
          </w:p>
          <w:p w14:paraId="1B2503C8" w14:textId="77777777" w:rsidR="006B158D" w:rsidRPr="00C60B2E" w:rsidRDefault="006B158D" w:rsidP="00594B21">
            <w:pPr>
              <w:ind w:firstLine="720"/>
              <w:rPr>
                <w:rFonts w:ascii="Arial" w:hAnsi="Arial"/>
              </w:rPr>
            </w:pPr>
          </w:p>
        </w:tc>
      </w:tr>
      <w:tr w:rsidR="006B158D" w14:paraId="10BB7A3A" w14:textId="77777777" w:rsidTr="006B158D">
        <w:trPr>
          <w:trHeight w:val="1335"/>
        </w:trPr>
        <w:tc>
          <w:tcPr>
            <w:tcW w:w="10348" w:type="dxa"/>
          </w:tcPr>
          <w:p w14:paraId="3015D8E1" w14:textId="77777777" w:rsidR="006B158D" w:rsidRDefault="006B158D" w:rsidP="00594B21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Social skills:</w:t>
            </w:r>
          </w:p>
          <w:p w14:paraId="512DEBC1" w14:textId="77777777" w:rsidR="006B158D" w:rsidRDefault="006B158D" w:rsidP="00594B21">
            <w:pPr>
              <w:rPr>
                <w:rFonts w:ascii="Arial" w:hAnsi="Arial"/>
              </w:rPr>
            </w:pPr>
          </w:p>
          <w:p w14:paraId="69BA37E8" w14:textId="77777777" w:rsidR="006B158D" w:rsidRDefault="006B158D" w:rsidP="00594B21">
            <w:pPr>
              <w:rPr>
                <w:rFonts w:ascii="Arial" w:hAnsi="Arial"/>
              </w:rPr>
            </w:pPr>
          </w:p>
          <w:p w14:paraId="27FFB598" w14:textId="77777777" w:rsidR="006B158D" w:rsidRDefault="006B158D" w:rsidP="00594B21">
            <w:pPr>
              <w:rPr>
                <w:rFonts w:ascii="Arial" w:hAnsi="Arial"/>
              </w:rPr>
            </w:pPr>
          </w:p>
          <w:p w14:paraId="17E65ACB" w14:textId="77777777" w:rsidR="006B158D" w:rsidRDefault="006B158D" w:rsidP="00594B21">
            <w:pPr>
              <w:rPr>
                <w:rFonts w:ascii="Arial" w:hAnsi="Arial"/>
              </w:rPr>
            </w:pPr>
          </w:p>
          <w:p w14:paraId="7B35D7AA" w14:textId="77777777" w:rsidR="006B158D" w:rsidRDefault="006B158D" w:rsidP="00594B21">
            <w:pPr>
              <w:rPr>
                <w:rFonts w:ascii="Arial" w:hAnsi="Arial"/>
              </w:rPr>
            </w:pPr>
          </w:p>
          <w:p w14:paraId="5B9F7E41" w14:textId="77777777" w:rsidR="006B158D" w:rsidRDefault="006B158D" w:rsidP="00594B21">
            <w:pPr>
              <w:rPr>
                <w:rFonts w:ascii="Arial" w:hAnsi="Arial"/>
              </w:rPr>
            </w:pPr>
          </w:p>
        </w:tc>
      </w:tr>
      <w:tr w:rsidR="006B158D" w14:paraId="41BA086D" w14:textId="77777777" w:rsidTr="006B158D">
        <w:trPr>
          <w:trHeight w:val="1343"/>
        </w:trPr>
        <w:tc>
          <w:tcPr>
            <w:tcW w:w="10348" w:type="dxa"/>
          </w:tcPr>
          <w:p w14:paraId="034CCB28" w14:textId="77777777" w:rsidR="006B158D" w:rsidRDefault="006B158D" w:rsidP="00594B21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Motor coordination:</w:t>
            </w:r>
          </w:p>
          <w:p w14:paraId="341A66F8" w14:textId="77777777" w:rsidR="006B158D" w:rsidRDefault="006B158D" w:rsidP="00594B21">
            <w:pPr>
              <w:rPr>
                <w:rFonts w:ascii="Arial" w:hAnsi="Arial"/>
              </w:rPr>
            </w:pPr>
          </w:p>
          <w:p w14:paraId="73ECFCBA" w14:textId="77777777" w:rsidR="006B158D" w:rsidRDefault="006B158D" w:rsidP="00594B21">
            <w:pPr>
              <w:rPr>
                <w:rFonts w:ascii="Arial" w:hAnsi="Arial"/>
              </w:rPr>
            </w:pPr>
          </w:p>
          <w:p w14:paraId="65A86B19" w14:textId="77777777" w:rsidR="006B158D" w:rsidRDefault="006B158D" w:rsidP="00594B21">
            <w:pPr>
              <w:rPr>
                <w:rFonts w:ascii="Arial" w:hAnsi="Arial"/>
              </w:rPr>
            </w:pPr>
          </w:p>
          <w:p w14:paraId="09217DEB" w14:textId="77777777" w:rsidR="006B158D" w:rsidRDefault="006B158D" w:rsidP="00594B21">
            <w:pPr>
              <w:rPr>
                <w:rFonts w:ascii="Arial" w:hAnsi="Arial"/>
              </w:rPr>
            </w:pPr>
          </w:p>
          <w:p w14:paraId="64E8600F" w14:textId="77777777" w:rsidR="006B158D" w:rsidRDefault="006B158D" w:rsidP="00594B21">
            <w:pPr>
              <w:rPr>
                <w:rFonts w:ascii="Arial" w:hAnsi="Arial"/>
              </w:rPr>
            </w:pPr>
          </w:p>
        </w:tc>
      </w:tr>
    </w:tbl>
    <w:p w14:paraId="5AAEC5E6" w14:textId="05F34831" w:rsidR="006B158D" w:rsidRDefault="006B158D" w:rsidP="006B158D">
      <w:pPr>
        <w:tabs>
          <w:tab w:val="left" w:pos="2505"/>
        </w:tabs>
        <w:ind w:left="0" w:firstLine="0"/>
        <w:rPr>
          <w:rFonts w:ascii="Arial" w:hAnsi="Arial" w:cs="Arial"/>
          <w:sz w:val="22"/>
        </w:rPr>
      </w:pPr>
    </w:p>
    <w:p w14:paraId="6512BF66" w14:textId="77777777" w:rsidR="006B158D" w:rsidRDefault="006B158D" w:rsidP="006B158D">
      <w:pPr>
        <w:rPr>
          <w:rFonts w:ascii="Arial" w:hAnsi="Arial"/>
        </w:rPr>
      </w:pPr>
    </w:p>
    <w:p w14:paraId="0E3E82BA" w14:textId="1B45994D" w:rsidR="006B158D" w:rsidRDefault="006B158D" w:rsidP="006B158D">
      <w:pPr>
        <w:rPr>
          <w:rFonts w:ascii="Arial" w:hAnsi="Arial"/>
        </w:rPr>
      </w:pPr>
      <w:r>
        <w:rPr>
          <w:rFonts w:ascii="Arial" w:hAnsi="Arial"/>
        </w:rPr>
        <w:lastRenderedPageBreak/>
        <w:t>Any other comments:</w:t>
      </w:r>
    </w:p>
    <w:tbl>
      <w:tblPr>
        <w:tblStyle w:val="TableGrid"/>
        <w:tblW w:w="0" w:type="auto"/>
        <w:tblInd w:w="10" w:type="dxa"/>
        <w:tblLook w:val="04A0" w:firstRow="1" w:lastRow="0" w:firstColumn="1" w:lastColumn="0" w:noHBand="0" w:noVBand="1"/>
      </w:tblPr>
      <w:tblGrid>
        <w:gridCol w:w="10444"/>
      </w:tblGrid>
      <w:tr w:rsidR="006B158D" w14:paraId="7F50C059" w14:textId="77777777" w:rsidTr="006B158D">
        <w:tc>
          <w:tcPr>
            <w:tcW w:w="10454" w:type="dxa"/>
          </w:tcPr>
          <w:p w14:paraId="32C53EB0" w14:textId="77777777" w:rsidR="006B158D" w:rsidRDefault="006B158D" w:rsidP="006B158D">
            <w:pPr>
              <w:ind w:left="0" w:firstLine="0"/>
              <w:rPr>
                <w:rFonts w:ascii="Arial" w:hAnsi="Arial"/>
              </w:rPr>
            </w:pPr>
          </w:p>
          <w:p w14:paraId="05E6451A" w14:textId="77777777" w:rsidR="006B158D" w:rsidRDefault="006B158D" w:rsidP="006B158D">
            <w:pPr>
              <w:ind w:left="0" w:firstLine="0"/>
              <w:rPr>
                <w:rFonts w:ascii="Arial" w:hAnsi="Arial"/>
              </w:rPr>
            </w:pPr>
          </w:p>
          <w:p w14:paraId="049E733F" w14:textId="77777777" w:rsidR="006B158D" w:rsidRDefault="006B158D" w:rsidP="006B158D">
            <w:pPr>
              <w:ind w:left="0" w:firstLine="0"/>
              <w:rPr>
                <w:rFonts w:ascii="Arial" w:hAnsi="Arial"/>
              </w:rPr>
            </w:pPr>
          </w:p>
          <w:p w14:paraId="23EF9EE8" w14:textId="77777777" w:rsidR="006B158D" w:rsidRDefault="006B158D" w:rsidP="006B158D">
            <w:pPr>
              <w:ind w:left="0" w:firstLine="0"/>
              <w:rPr>
                <w:rFonts w:ascii="Arial" w:hAnsi="Arial"/>
              </w:rPr>
            </w:pPr>
          </w:p>
          <w:p w14:paraId="0BE03EDA" w14:textId="77777777" w:rsidR="006B158D" w:rsidRDefault="006B158D" w:rsidP="006B158D">
            <w:pPr>
              <w:ind w:left="0" w:firstLine="0"/>
              <w:rPr>
                <w:rFonts w:ascii="Arial" w:hAnsi="Arial"/>
              </w:rPr>
            </w:pPr>
          </w:p>
          <w:p w14:paraId="7D6DFB5B" w14:textId="3AAFF895" w:rsidR="006B158D" w:rsidRDefault="006B158D" w:rsidP="006B158D">
            <w:pPr>
              <w:ind w:left="0" w:firstLine="0"/>
              <w:rPr>
                <w:rFonts w:ascii="Arial" w:hAnsi="Arial"/>
              </w:rPr>
            </w:pPr>
          </w:p>
        </w:tc>
      </w:tr>
    </w:tbl>
    <w:p w14:paraId="5816F25E" w14:textId="035CE05C" w:rsidR="006B158D" w:rsidRDefault="006B158D" w:rsidP="006B158D">
      <w:pPr>
        <w:rPr>
          <w:rFonts w:ascii="Arial" w:hAnsi="Arial"/>
        </w:rPr>
      </w:pPr>
    </w:p>
    <w:p w14:paraId="662AA15A" w14:textId="064FD8DC" w:rsidR="006B158D" w:rsidRDefault="006B158D" w:rsidP="006B158D">
      <w:pPr>
        <w:rPr>
          <w:rFonts w:ascii="Arial" w:hAnsi="Arial"/>
          <w:b/>
          <w:i/>
          <w:sz w:val="24"/>
          <w:szCs w:val="24"/>
        </w:rPr>
      </w:pPr>
      <w:r w:rsidRPr="00214DD7">
        <w:rPr>
          <w:rFonts w:ascii="Arial" w:hAnsi="Arial"/>
          <w:b/>
          <w:i/>
          <w:sz w:val="24"/>
          <w:szCs w:val="24"/>
        </w:rPr>
        <w:t>Please attach</w:t>
      </w:r>
      <w:r>
        <w:rPr>
          <w:rFonts w:ascii="Arial" w:hAnsi="Arial"/>
          <w:b/>
          <w:i/>
          <w:sz w:val="24"/>
          <w:szCs w:val="24"/>
        </w:rPr>
        <w:t xml:space="preserve"> some</w:t>
      </w:r>
      <w:r w:rsidRPr="00214DD7">
        <w:rPr>
          <w:rFonts w:ascii="Arial" w:hAnsi="Arial"/>
          <w:b/>
          <w:i/>
          <w:sz w:val="24"/>
          <w:szCs w:val="24"/>
        </w:rPr>
        <w:t xml:space="preserve"> recent and independently completed samples of the pupil’s written work with this questionnaire.</w:t>
      </w:r>
    </w:p>
    <w:tbl>
      <w:tblPr>
        <w:tblStyle w:val="TableGrid"/>
        <w:tblW w:w="10348" w:type="dxa"/>
        <w:tblInd w:w="-5" w:type="dxa"/>
        <w:tblLook w:val="04A0" w:firstRow="1" w:lastRow="0" w:firstColumn="1" w:lastColumn="0" w:noHBand="0" w:noVBand="1"/>
      </w:tblPr>
      <w:tblGrid>
        <w:gridCol w:w="3480"/>
        <w:gridCol w:w="6868"/>
      </w:tblGrid>
      <w:tr w:rsidR="00E938CD" w14:paraId="26A17B7B" w14:textId="77777777" w:rsidTr="00E938CD">
        <w:tc>
          <w:tcPr>
            <w:tcW w:w="3480" w:type="dxa"/>
            <w:shd w:val="clear" w:color="auto" w:fill="A6A6A6" w:themeFill="background1" w:themeFillShade="A6"/>
          </w:tcPr>
          <w:p w14:paraId="66900455" w14:textId="77777777" w:rsidR="00E938CD" w:rsidRPr="00214DD7" w:rsidRDefault="00E938CD" w:rsidP="00594B21">
            <w:pPr>
              <w:rPr>
                <w:rFonts w:ascii="Arial" w:hAnsi="Arial"/>
                <w:b/>
              </w:rPr>
            </w:pPr>
            <w:r w:rsidRPr="00214DD7">
              <w:rPr>
                <w:rFonts w:ascii="Arial" w:hAnsi="Arial"/>
                <w:b/>
              </w:rPr>
              <w:t>Signature</w:t>
            </w:r>
          </w:p>
        </w:tc>
        <w:tc>
          <w:tcPr>
            <w:tcW w:w="6868" w:type="dxa"/>
          </w:tcPr>
          <w:p w14:paraId="3E03234B" w14:textId="77777777" w:rsidR="00E938CD" w:rsidRDefault="00E938CD" w:rsidP="00594B21">
            <w:pPr>
              <w:rPr>
                <w:rFonts w:ascii="Arial" w:hAnsi="Arial"/>
              </w:rPr>
            </w:pPr>
          </w:p>
          <w:p w14:paraId="196DDC19" w14:textId="77777777" w:rsidR="00E938CD" w:rsidRDefault="00E938CD" w:rsidP="00594B21">
            <w:pPr>
              <w:rPr>
                <w:rFonts w:ascii="Arial" w:hAnsi="Arial"/>
              </w:rPr>
            </w:pPr>
          </w:p>
        </w:tc>
      </w:tr>
      <w:tr w:rsidR="00E938CD" w14:paraId="1702C707" w14:textId="77777777" w:rsidTr="00E938CD">
        <w:tc>
          <w:tcPr>
            <w:tcW w:w="3480" w:type="dxa"/>
            <w:shd w:val="clear" w:color="auto" w:fill="A6A6A6" w:themeFill="background1" w:themeFillShade="A6"/>
          </w:tcPr>
          <w:p w14:paraId="1C0AF3B4" w14:textId="77777777" w:rsidR="00E938CD" w:rsidRPr="00214DD7" w:rsidRDefault="00E938CD" w:rsidP="00594B21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Print Name</w:t>
            </w:r>
          </w:p>
          <w:p w14:paraId="6B3407F2" w14:textId="77777777" w:rsidR="00E938CD" w:rsidRDefault="00E938CD" w:rsidP="00594B21">
            <w:pPr>
              <w:rPr>
                <w:rFonts w:ascii="Arial" w:hAnsi="Arial"/>
              </w:rPr>
            </w:pPr>
          </w:p>
        </w:tc>
        <w:tc>
          <w:tcPr>
            <w:tcW w:w="6868" w:type="dxa"/>
          </w:tcPr>
          <w:p w14:paraId="4621BAA9" w14:textId="77777777" w:rsidR="00E938CD" w:rsidRDefault="00E938CD" w:rsidP="00594B21">
            <w:pPr>
              <w:rPr>
                <w:rFonts w:ascii="Arial" w:hAnsi="Arial"/>
              </w:rPr>
            </w:pPr>
          </w:p>
        </w:tc>
      </w:tr>
      <w:tr w:rsidR="00E938CD" w14:paraId="5B5B110E" w14:textId="77777777" w:rsidTr="00E938CD">
        <w:tc>
          <w:tcPr>
            <w:tcW w:w="3480" w:type="dxa"/>
            <w:shd w:val="clear" w:color="auto" w:fill="A6A6A6" w:themeFill="background1" w:themeFillShade="A6"/>
          </w:tcPr>
          <w:p w14:paraId="609A2504" w14:textId="77777777" w:rsidR="00E938CD" w:rsidRPr="00214DD7" w:rsidRDefault="00E938CD" w:rsidP="00594B21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Role within the school</w:t>
            </w:r>
          </w:p>
        </w:tc>
        <w:tc>
          <w:tcPr>
            <w:tcW w:w="6868" w:type="dxa"/>
          </w:tcPr>
          <w:p w14:paraId="148B039D" w14:textId="77777777" w:rsidR="00E938CD" w:rsidRDefault="00E938CD" w:rsidP="00594B21">
            <w:pPr>
              <w:rPr>
                <w:rFonts w:ascii="Arial" w:hAnsi="Arial"/>
              </w:rPr>
            </w:pPr>
          </w:p>
          <w:p w14:paraId="34166CDC" w14:textId="77777777" w:rsidR="00E938CD" w:rsidRDefault="00E938CD" w:rsidP="00594B21">
            <w:pPr>
              <w:rPr>
                <w:rFonts w:ascii="Arial" w:hAnsi="Arial"/>
              </w:rPr>
            </w:pPr>
          </w:p>
        </w:tc>
      </w:tr>
    </w:tbl>
    <w:p w14:paraId="403F3215" w14:textId="53713861" w:rsidR="00E938CD" w:rsidRDefault="00E938CD" w:rsidP="006B158D">
      <w:pPr>
        <w:rPr>
          <w:rFonts w:ascii="Arial" w:hAnsi="Arial"/>
          <w:b/>
          <w:i/>
          <w:sz w:val="24"/>
          <w:szCs w:val="24"/>
        </w:rPr>
      </w:pPr>
    </w:p>
    <w:p w14:paraId="398CB888" w14:textId="77777777" w:rsidR="00E938CD" w:rsidRDefault="00E938CD" w:rsidP="006B158D">
      <w:pPr>
        <w:rPr>
          <w:rFonts w:ascii="Arial" w:hAnsi="Arial"/>
        </w:rPr>
      </w:pPr>
    </w:p>
    <w:p w14:paraId="1D17E597" w14:textId="352824FD" w:rsidR="006B158D" w:rsidRDefault="00E938CD" w:rsidP="006B158D">
      <w:pPr>
        <w:rPr>
          <w:rFonts w:ascii="Arial" w:hAnsi="Arial"/>
        </w:rPr>
      </w:pPr>
      <w:r>
        <w:rPr>
          <w:rFonts w:ascii="Arial" w:hAnsi="Arial" w:cs="Arial"/>
          <w:noProof/>
          <w:sz w:val="22"/>
        </w:rPr>
        <w:drawing>
          <wp:inline distT="0" distB="0" distL="0" distR="0" wp14:anchorId="601FC77D" wp14:editId="3E34EE7C">
            <wp:extent cx="6477000" cy="5334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29E28E" w14:textId="77777777" w:rsidR="006B158D" w:rsidRDefault="006B158D" w:rsidP="006B158D">
      <w:pPr>
        <w:rPr>
          <w:rFonts w:ascii="Arial" w:hAnsi="Arial"/>
        </w:rPr>
      </w:pPr>
    </w:p>
    <w:p w14:paraId="54E511EA" w14:textId="77777777" w:rsidR="006B158D" w:rsidRDefault="006B158D" w:rsidP="006B158D">
      <w:pPr>
        <w:rPr>
          <w:rFonts w:ascii="Arial" w:hAnsi="Arial"/>
        </w:rPr>
      </w:pPr>
      <w:bookmarkStart w:id="1" w:name="_GoBack"/>
      <w:bookmarkEnd w:id="1"/>
    </w:p>
    <w:p w14:paraId="72ED1DEA" w14:textId="77777777" w:rsidR="006B158D" w:rsidRDefault="006B158D" w:rsidP="006B158D">
      <w:pPr>
        <w:rPr>
          <w:rFonts w:ascii="Arial" w:hAnsi="Arial"/>
        </w:rPr>
      </w:pPr>
    </w:p>
    <w:p w14:paraId="0DA18708" w14:textId="77777777" w:rsidR="006B158D" w:rsidRDefault="006B158D" w:rsidP="006B158D">
      <w:pPr>
        <w:rPr>
          <w:rFonts w:ascii="Arial" w:hAnsi="Arial"/>
        </w:rPr>
      </w:pPr>
    </w:p>
    <w:p w14:paraId="08C5FC7A" w14:textId="77777777" w:rsidR="006B158D" w:rsidRDefault="006B158D" w:rsidP="006B158D">
      <w:pPr>
        <w:rPr>
          <w:rFonts w:ascii="Arial" w:hAnsi="Arial"/>
        </w:rPr>
      </w:pPr>
    </w:p>
    <w:p w14:paraId="2E737B22" w14:textId="77777777" w:rsidR="006B158D" w:rsidRDefault="006B158D" w:rsidP="006B158D">
      <w:pPr>
        <w:rPr>
          <w:rFonts w:ascii="Arial" w:hAnsi="Arial"/>
        </w:rPr>
      </w:pPr>
    </w:p>
    <w:p w14:paraId="1F47A4A4" w14:textId="77777777" w:rsidR="006B158D" w:rsidRDefault="006B158D" w:rsidP="006B158D">
      <w:pPr>
        <w:rPr>
          <w:rFonts w:ascii="Arial" w:hAnsi="Arial"/>
        </w:rPr>
      </w:pPr>
    </w:p>
    <w:p w14:paraId="1A83E087" w14:textId="77777777" w:rsidR="006B158D" w:rsidRDefault="006B158D" w:rsidP="006B158D">
      <w:pPr>
        <w:rPr>
          <w:rFonts w:ascii="Arial" w:hAnsi="Arial"/>
        </w:rPr>
      </w:pPr>
    </w:p>
    <w:p w14:paraId="50495051" w14:textId="77777777" w:rsidR="006B158D" w:rsidRDefault="006B158D" w:rsidP="006B158D">
      <w:pPr>
        <w:rPr>
          <w:rFonts w:ascii="Arial" w:hAnsi="Arial"/>
        </w:rPr>
      </w:pPr>
    </w:p>
    <w:p w14:paraId="279B12E3" w14:textId="77777777" w:rsidR="006B158D" w:rsidRDefault="006B158D" w:rsidP="006B158D">
      <w:pPr>
        <w:rPr>
          <w:rFonts w:ascii="Arial" w:hAnsi="Arial"/>
        </w:rPr>
      </w:pPr>
    </w:p>
    <w:p w14:paraId="033051AE" w14:textId="77777777" w:rsidR="006B158D" w:rsidRDefault="006B158D" w:rsidP="006B158D">
      <w:pPr>
        <w:rPr>
          <w:rFonts w:ascii="Arial" w:hAnsi="Arial"/>
        </w:rPr>
      </w:pPr>
    </w:p>
    <w:p w14:paraId="6FBA3110" w14:textId="77777777" w:rsidR="006B158D" w:rsidRDefault="006B158D" w:rsidP="006B158D">
      <w:pPr>
        <w:rPr>
          <w:rFonts w:ascii="Arial" w:hAnsi="Arial"/>
        </w:rPr>
      </w:pPr>
    </w:p>
    <w:p w14:paraId="54F91D23" w14:textId="77777777" w:rsidR="006B158D" w:rsidRDefault="006B158D" w:rsidP="006B158D">
      <w:pPr>
        <w:rPr>
          <w:rFonts w:ascii="Arial" w:hAnsi="Arial"/>
        </w:rPr>
      </w:pPr>
    </w:p>
    <w:p w14:paraId="73DFAEE3" w14:textId="77777777" w:rsidR="006B158D" w:rsidRDefault="006B158D" w:rsidP="006B158D">
      <w:pPr>
        <w:rPr>
          <w:rFonts w:ascii="Arial" w:hAnsi="Arial"/>
        </w:rPr>
      </w:pPr>
    </w:p>
    <w:p w14:paraId="67453F3C" w14:textId="77777777" w:rsidR="006B158D" w:rsidRDefault="006B158D" w:rsidP="006B158D">
      <w:pPr>
        <w:rPr>
          <w:rFonts w:ascii="Arial" w:hAnsi="Arial"/>
        </w:rPr>
      </w:pPr>
    </w:p>
    <w:p w14:paraId="612544CF" w14:textId="77777777" w:rsidR="006B158D" w:rsidRPr="006C4BAB" w:rsidRDefault="006B158D" w:rsidP="006B158D">
      <w:pPr>
        <w:tabs>
          <w:tab w:val="left" w:pos="2505"/>
        </w:tabs>
        <w:ind w:left="0" w:firstLine="0"/>
        <w:rPr>
          <w:rFonts w:ascii="Arial" w:hAnsi="Arial" w:cs="Arial"/>
          <w:sz w:val="22"/>
        </w:rPr>
      </w:pPr>
    </w:p>
    <w:sectPr w:rsidR="006B158D" w:rsidRPr="006C4BAB" w:rsidSect="009643C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4" w:h="16836"/>
      <w:pgMar w:top="720" w:right="720" w:bottom="720" w:left="720" w:header="720" w:footer="720" w:gutter="0"/>
      <w:pgNumType w:start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B1D6E1" w14:textId="77777777" w:rsidR="00630FD7" w:rsidRDefault="00630FD7">
      <w:pPr>
        <w:spacing w:after="0" w:line="240" w:lineRule="auto"/>
      </w:pPr>
      <w:r>
        <w:separator/>
      </w:r>
    </w:p>
  </w:endnote>
  <w:endnote w:type="continuationSeparator" w:id="0">
    <w:p w14:paraId="7D4343B1" w14:textId="77777777" w:rsidR="00630FD7" w:rsidRDefault="00630F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auto"/>
    <w:pitch w:val="variable"/>
    <w:sig w:usb0="00000000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F41300" w14:textId="77777777" w:rsidR="00272E34" w:rsidRDefault="00272E34">
    <w:pPr>
      <w:tabs>
        <w:tab w:val="right" w:pos="10637"/>
      </w:tabs>
      <w:spacing w:after="142" w:line="259" w:lineRule="auto"/>
      <w:ind w:left="0" w:right="0" w:firstLine="0"/>
      <w:jc w:val="left"/>
    </w:pPr>
    <w:r>
      <w:rPr>
        <w:u w:val="single" w:color="22A3CA"/>
      </w:rPr>
      <w:t xml:space="preserve"> </w:t>
    </w:r>
    <w:r>
      <w:rPr>
        <w:u w:val="single" w:color="22A3CA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u w:val="single" w:color="22A3CA"/>
      </w:rPr>
      <w:t>2</w:t>
    </w:r>
    <w:r>
      <w:rPr>
        <w:u w:val="single" w:color="22A3CA"/>
      </w:rPr>
      <w:fldChar w:fldCharType="end"/>
    </w:r>
    <w:r>
      <w:t xml:space="preserve"> </w:t>
    </w:r>
  </w:p>
  <w:p w14:paraId="29D6B04F" w14:textId="77777777" w:rsidR="00272E34" w:rsidRDefault="00272E34">
    <w:pPr>
      <w:spacing w:after="0" w:line="259" w:lineRule="auto"/>
      <w:ind w:left="0" w:right="-30" w:firstLine="0"/>
      <w:jc w:val="right"/>
    </w:pPr>
    <w:r>
      <w:rPr>
        <w:sz w:val="1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C39945" w14:textId="41A29AB6" w:rsidR="00272E34" w:rsidRDefault="00272E34">
    <w:pPr>
      <w:spacing w:after="0" w:line="259" w:lineRule="auto"/>
      <w:ind w:left="0" w:right="-30" w:firstLine="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CA26B8" w14:textId="18A9B3DC" w:rsidR="00272E34" w:rsidRDefault="00446559" w:rsidP="008365EA">
    <w:pPr>
      <w:tabs>
        <w:tab w:val="center" w:pos="4513"/>
        <w:tab w:val="right" w:pos="9026"/>
      </w:tabs>
      <w:spacing w:after="0" w:line="240" w:lineRule="auto"/>
      <w:ind w:left="0" w:right="0" w:firstLine="0"/>
      <w:jc w:val="left"/>
    </w:pPr>
    <w:r>
      <w:rPr>
        <w:noProof/>
      </w:rPr>
      <mc:AlternateContent>
        <mc:Choice Requires="wps">
          <w:drawing>
            <wp:anchor distT="45720" distB="45720" distL="114300" distR="114300" simplePos="0" relativeHeight="251670528" behindDoc="1" locked="0" layoutInCell="1" allowOverlap="1" wp14:anchorId="73BBD8EF" wp14:editId="7DBE9524">
              <wp:simplePos x="0" y="0"/>
              <wp:positionH relativeFrom="column">
                <wp:posOffset>-323850</wp:posOffset>
              </wp:positionH>
              <wp:positionV relativeFrom="paragraph">
                <wp:posOffset>55880</wp:posOffset>
              </wp:positionV>
              <wp:extent cx="3048000" cy="1190625"/>
              <wp:effectExtent l="0" t="0" r="0" b="9525"/>
              <wp:wrapTight wrapText="bothSides">
                <wp:wrapPolygon edited="0">
                  <wp:start x="0" y="0"/>
                  <wp:lineTo x="0" y="21427"/>
                  <wp:lineTo x="21465" y="21427"/>
                  <wp:lineTo x="21465" y="0"/>
                  <wp:lineTo x="0" y="0"/>
                </wp:wrapPolygon>
              </wp:wrapTight>
              <wp:docPr id="1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48000" cy="1190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168BF91" w14:textId="03DBAE5D" w:rsidR="00323B4F" w:rsidRDefault="00323B4F" w:rsidP="00446559">
                          <w:pPr>
                            <w:spacing w:after="0" w:line="240" w:lineRule="auto"/>
                            <w:ind w:left="0" w:right="6" w:firstLine="0"/>
                            <w:jc w:val="left"/>
                            <w:rPr>
                              <w:color w:val="7030A0"/>
                            </w:rPr>
                          </w:pPr>
                        </w:p>
                        <w:p w14:paraId="0B8B3266" w14:textId="08463BD7" w:rsidR="00323B4F" w:rsidRPr="00070633" w:rsidRDefault="00272E34" w:rsidP="00323B4F">
                          <w:pPr>
                            <w:spacing w:after="0" w:line="240" w:lineRule="auto"/>
                            <w:ind w:left="0" w:right="6" w:firstLine="0"/>
                            <w:jc w:val="left"/>
                            <w:rPr>
                              <w:b/>
                              <w:bCs/>
                              <w:color w:val="7030A0"/>
                              <w:sz w:val="28"/>
                              <w:szCs w:val="28"/>
                            </w:rPr>
                          </w:pPr>
                          <w:r w:rsidRPr="00070633">
                            <w:rPr>
                              <w:b/>
                              <w:bCs/>
                              <w:color w:val="7030A0"/>
                              <w:sz w:val="28"/>
                              <w:szCs w:val="28"/>
                            </w:rPr>
                            <w:t xml:space="preserve">Head of </w:t>
                          </w:r>
                          <w:r w:rsidR="00446559" w:rsidRPr="00070633">
                            <w:rPr>
                              <w:b/>
                              <w:bCs/>
                              <w:color w:val="7030A0"/>
                              <w:sz w:val="28"/>
                              <w:szCs w:val="28"/>
                            </w:rPr>
                            <w:t>Outreach</w:t>
                          </w:r>
                          <w:r w:rsidRPr="00070633">
                            <w:rPr>
                              <w:b/>
                              <w:bCs/>
                              <w:color w:val="7030A0"/>
                              <w:sz w:val="28"/>
                              <w:szCs w:val="28"/>
                            </w:rPr>
                            <w:t xml:space="preserve">: </w:t>
                          </w:r>
                          <w:r w:rsidR="00446559" w:rsidRPr="00070633">
                            <w:rPr>
                              <w:b/>
                              <w:bCs/>
                              <w:color w:val="7030A0"/>
                              <w:sz w:val="28"/>
                              <w:szCs w:val="28"/>
                            </w:rPr>
                            <w:t>Jane Palmer</w:t>
                          </w:r>
                        </w:p>
                        <w:p w14:paraId="0972600E" w14:textId="77777777" w:rsidR="00323B4F" w:rsidRPr="00323B4F" w:rsidRDefault="00323B4F" w:rsidP="00323B4F">
                          <w:pPr>
                            <w:spacing w:after="0" w:line="240" w:lineRule="auto"/>
                            <w:ind w:left="0" w:right="6" w:firstLine="0"/>
                            <w:jc w:val="left"/>
                            <w:rPr>
                              <w:b/>
                              <w:bCs/>
                              <w:color w:val="7030A0"/>
                              <w:sz w:val="24"/>
                              <w:szCs w:val="24"/>
                            </w:rPr>
                          </w:pPr>
                        </w:p>
                        <w:p w14:paraId="76191DC3" w14:textId="77777777" w:rsidR="00323B4F" w:rsidRDefault="00323B4F" w:rsidP="00323B4F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color w:val="7030A0"/>
                            </w:rPr>
                          </w:pPr>
                          <w:r w:rsidRPr="00D6788F">
                            <w:rPr>
                              <w:color w:val="7030A0"/>
                            </w:rPr>
                            <w:t>11 Highbury New Park, London, N5 2EG</w:t>
                          </w:r>
                          <w:r>
                            <w:rPr>
                              <w:color w:val="7030A0"/>
                            </w:rPr>
                            <w:t>.</w:t>
                          </w:r>
                          <w:r w:rsidRPr="00D6788F">
                            <w:rPr>
                              <w:color w:val="7030A0"/>
                            </w:rPr>
                            <w:t xml:space="preserve"> </w:t>
                          </w:r>
                        </w:p>
                        <w:p w14:paraId="18322AE1" w14:textId="1ED5B7B6" w:rsidR="005B4B93" w:rsidRPr="00070633" w:rsidRDefault="00070633" w:rsidP="00070633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b/>
                              <w:color w:val="7030A0"/>
                              <w:sz w:val="28"/>
                              <w:szCs w:val="28"/>
                            </w:rPr>
                          </w:pPr>
                          <w:r w:rsidRPr="00070633">
                            <w:rPr>
                              <w:b/>
                              <w:color w:val="7030A0"/>
                              <w:sz w:val="28"/>
                              <w:szCs w:val="28"/>
                            </w:rPr>
                            <w:t>Contact: palmer.</w:t>
                          </w:r>
                          <w:r w:rsidR="005B4B93" w:rsidRPr="00070633">
                            <w:rPr>
                              <w:b/>
                              <w:color w:val="7030A0"/>
                              <w:sz w:val="28"/>
                              <w:szCs w:val="28"/>
                            </w:rPr>
                            <w:t>j@srs.islington.sch.uk</w:t>
                          </w:r>
                        </w:p>
                        <w:p w14:paraId="7235FD88" w14:textId="1F649DE4" w:rsidR="00272E34" w:rsidRPr="00446559" w:rsidRDefault="00272E34" w:rsidP="001646A6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b/>
                              <w:bCs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3BBD8EF" id="_x0000_t202" coordsize="21600,21600" o:spt="202" path="m,l,21600r21600,l21600,xe">
              <v:stroke joinstyle="miter"/>
              <v:path gradientshapeok="t" o:connecttype="rect"/>
            </v:shapetype>
            <v:shape id="_x0000_s1049" type="#_x0000_t202" style="position:absolute;margin-left:-25.5pt;margin-top:4.4pt;width:240pt;height:93.75pt;z-index:-251645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" stroked="f">
              <v:textbox>
                <w:txbxContent>
                  <w:p w14:paraId="2168BF91" w14:textId="03DBAE5D" w:rsidR="00323B4F" w:rsidRDefault="00323B4F" w:rsidP="00446559">
                    <w:pPr>
                      <w:spacing w:after="0" w:line="240" w:lineRule="auto"/>
                      <w:ind w:left="0" w:right="6" w:firstLine="0"/>
                      <w:jc w:val="left"/>
                      <w:rPr>
                        <w:color w:val="7030A0"/>
                      </w:rPr>
                    </w:pPr>
                  </w:p>
                  <w:p w14:paraId="0B8B3266" w14:textId="08463BD7" w:rsidR="00323B4F" w:rsidRPr="00070633" w:rsidRDefault="00272E34" w:rsidP="00323B4F">
                    <w:pPr>
                      <w:spacing w:after="0" w:line="240" w:lineRule="auto"/>
                      <w:ind w:left="0" w:right="6" w:firstLine="0"/>
                      <w:jc w:val="left"/>
                      <w:rPr>
                        <w:b/>
                        <w:bCs/>
                        <w:color w:val="7030A0"/>
                        <w:sz w:val="28"/>
                        <w:szCs w:val="28"/>
                      </w:rPr>
                    </w:pPr>
                    <w:r w:rsidRPr="00070633">
                      <w:rPr>
                        <w:b/>
                        <w:bCs/>
                        <w:color w:val="7030A0"/>
                        <w:sz w:val="28"/>
                        <w:szCs w:val="28"/>
                      </w:rPr>
                      <w:t xml:space="preserve">Head of </w:t>
                    </w:r>
                    <w:r w:rsidR="00446559" w:rsidRPr="00070633">
                      <w:rPr>
                        <w:b/>
                        <w:bCs/>
                        <w:color w:val="7030A0"/>
                        <w:sz w:val="28"/>
                        <w:szCs w:val="28"/>
                      </w:rPr>
                      <w:t>Outreach</w:t>
                    </w:r>
                    <w:r w:rsidRPr="00070633">
                      <w:rPr>
                        <w:b/>
                        <w:bCs/>
                        <w:color w:val="7030A0"/>
                        <w:sz w:val="28"/>
                        <w:szCs w:val="28"/>
                      </w:rPr>
                      <w:t xml:space="preserve">: </w:t>
                    </w:r>
                    <w:r w:rsidR="00446559" w:rsidRPr="00070633">
                      <w:rPr>
                        <w:b/>
                        <w:bCs/>
                        <w:color w:val="7030A0"/>
                        <w:sz w:val="28"/>
                        <w:szCs w:val="28"/>
                      </w:rPr>
                      <w:t>Jane Palmer</w:t>
                    </w:r>
                  </w:p>
                  <w:p w14:paraId="0972600E" w14:textId="77777777" w:rsidR="00323B4F" w:rsidRPr="00323B4F" w:rsidRDefault="00323B4F" w:rsidP="00323B4F">
                    <w:pPr>
                      <w:spacing w:after="0" w:line="240" w:lineRule="auto"/>
                      <w:ind w:left="0" w:right="6" w:firstLine="0"/>
                      <w:jc w:val="left"/>
                      <w:rPr>
                        <w:b/>
                        <w:bCs/>
                        <w:color w:val="7030A0"/>
                        <w:sz w:val="24"/>
                        <w:szCs w:val="24"/>
                      </w:rPr>
                    </w:pPr>
                  </w:p>
                  <w:p w14:paraId="76191DC3" w14:textId="77777777" w:rsidR="00323B4F" w:rsidRDefault="00323B4F" w:rsidP="00323B4F">
                    <w:pPr>
                      <w:spacing w:after="0" w:line="240" w:lineRule="auto"/>
                      <w:ind w:left="11" w:right="6" w:hanging="11"/>
                      <w:jc w:val="left"/>
                      <w:rPr>
                        <w:color w:val="7030A0"/>
                      </w:rPr>
                    </w:pPr>
                    <w:r w:rsidRPr="00D6788F">
                      <w:rPr>
                        <w:color w:val="7030A0"/>
                      </w:rPr>
                      <w:t>11 Highbury New Park, London, N5 2EG</w:t>
                    </w:r>
                    <w:r>
                      <w:rPr>
                        <w:color w:val="7030A0"/>
                      </w:rPr>
                      <w:t>.</w:t>
                    </w:r>
                    <w:r w:rsidRPr="00D6788F">
                      <w:rPr>
                        <w:color w:val="7030A0"/>
                      </w:rPr>
                      <w:t xml:space="preserve"> </w:t>
                    </w:r>
                  </w:p>
                  <w:p w14:paraId="18322AE1" w14:textId="1ED5B7B6" w:rsidR="005B4B93" w:rsidRPr="00070633" w:rsidRDefault="00070633" w:rsidP="00070633">
                    <w:pPr>
                      <w:spacing w:after="0" w:line="240" w:lineRule="auto"/>
                      <w:ind w:left="11" w:right="6" w:hanging="11"/>
                      <w:jc w:val="left"/>
                      <w:rPr>
                        <w:b/>
                        <w:color w:val="7030A0"/>
                        <w:sz w:val="28"/>
                        <w:szCs w:val="28"/>
                      </w:rPr>
                    </w:pPr>
                    <w:r w:rsidRPr="00070633">
                      <w:rPr>
                        <w:b/>
                        <w:color w:val="7030A0"/>
                        <w:sz w:val="28"/>
                        <w:szCs w:val="28"/>
                      </w:rPr>
                      <w:t>Contact: palmer.</w:t>
                    </w:r>
                    <w:r w:rsidR="005B4B93" w:rsidRPr="00070633">
                      <w:rPr>
                        <w:b/>
                        <w:color w:val="7030A0"/>
                        <w:sz w:val="28"/>
                        <w:szCs w:val="28"/>
                      </w:rPr>
                      <w:t>j@srs.islington.sch.uk</w:t>
                    </w:r>
                  </w:p>
                  <w:p w14:paraId="7235FD88" w14:textId="1F649DE4" w:rsidR="00272E34" w:rsidRPr="00446559" w:rsidRDefault="00272E34" w:rsidP="001646A6">
                    <w:pPr>
                      <w:spacing w:after="0" w:line="240" w:lineRule="auto"/>
                      <w:ind w:left="11" w:right="6" w:hanging="11"/>
                      <w:jc w:val="left"/>
                      <w:rPr>
                        <w:b/>
                        <w:bCs/>
                        <w:sz w:val="28"/>
                        <w:szCs w:val="28"/>
                      </w:rPr>
                    </w:pPr>
                  </w:p>
                </w:txbxContent>
              </v:textbox>
              <w10:wrap type="tight"/>
            </v:shape>
          </w:pict>
        </mc:Fallback>
      </mc:AlternateContent>
    </w:r>
    <w:r w:rsidRPr="003158AC">
      <w:rPr>
        <w:rFonts w:ascii="Comic Sans MS" w:eastAsia="Times New Roman" w:hAnsi="Comic Sans MS" w:cs="Times New Roman"/>
        <w:noProof/>
        <w:color w:val="7030A0"/>
        <w:sz w:val="16"/>
        <w:szCs w:val="16"/>
      </w:rPr>
      <mc:AlternateContent>
        <mc:Choice Requires="wps">
          <w:drawing>
            <wp:anchor distT="45720" distB="45720" distL="114300" distR="114300" simplePos="0" relativeHeight="251652096" behindDoc="0" locked="0" layoutInCell="1" allowOverlap="1" wp14:anchorId="6F824630" wp14:editId="42A4F542">
              <wp:simplePos x="0" y="0"/>
              <wp:positionH relativeFrom="margin">
                <wp:posOffset>2905125</wp:posOffset>
              </wp:positionH>
              <wp:positionV relativeFrom="paragraph">
                <wp:posOffset>30480</wp:posOffset>
              </wp:positionV>
              <wp:extent cx="2562225" cy="1057275"/>
              <wp:effectExtent l="0" t="0" r="9525" b="9525"/>
              <wp:wrapSquare wrapText="bothSides"/>
              <wp:docPr id="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62225" cy="1057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93587B1" w14:textId="77777777" w:rsidR="00CA4192" w:rsidRDefault="00CA4192" w:rsidP="00AB559D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b/>
                              <w:color w:val="7030A0"/>
                              <w:szCs w:val="20"/>
                            </w:rPr>
                          </w:pPr>
                        </w:p>
                        <w:p w14:paraId="2946DB82" w14:textId="56C57873" w:rsidR="00272E34" w:rsidRPr="00323B4F" w:rsidRDefault="00272E34" w:rsidP="00AB559D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b/>
                              <w:color w:val="7030A0"/>
                              <w:sz w:val="22"/>
                            </w:rPr>
                          </w:pPr>
                          <w:r w:rsidRPr="00323B4F">
                            <w:rPr>
                              <w:b/>
                              <w:color w:val="7030A0"/>
                              <w:sz w:val="22"/>
                            </w:rPr>
                            <w:t>Head</w:t>
                          </w:r>
                          <w:r w:rsidR="00323B4F">
                            <w:rPr>
                              <w:b/>
                              <w:color w:val="7030A0"/>
                              <w:sz w:val="22"/>
                            </w:rPr>
                            <w:t xml:space="preserve"> </w:t>
                          </w:r>
                          <w:r w:rsidRPr="00323B4F">
                            <w:rPr>
                              <w:b/>
                              <w:color w:val="7030A0"/>
                              <w:sz w:val="22"/>
                            </w:rPr>
                            <w:t>teacher: Cerys Normanton</w:t>
                          </w:r>
                        </w:p>
                        <w:p w14:paraId="24509F0E" w14:textId="77777777" w:rsidR="00AB559D" w:rsidRDefault="00AB559D" w:rsidP="00AB559D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color w:val="7030A0"/>
                            </w:rPr>
                          </w:pPr>
                        </w:p>
                        <w:p w14:paraId="3C14ABD7" w14:textId="77777777" w:rsidR="00272E34" w:rsidRDefault="00272E34" w:rsidP="00B734BA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color w:val="7030A0"/>
                            </w:rPr>
                          </w:pPr>
                          <w:r w:rsidRPr="00D6788F">
                            <w:rPr>
                              <w:color w:val="7030A0"/>
                            </w:rPr>
                            <w:t>11 Highbury New Park, London, N5 2EG</w:t>
                          </w:r>
                          <w:r>
                            <w:rPr>
                              <w:color w:val="7030A0"/>
                            </w:rPr>
                            <w:t>.</w:t>
                          </w:r>
                          <w:r w:rsidRPr="00D6788F">
                            <w:rPr>
                              <w:color w:val="7030A0"/>
                            </w:rPr>
                            <w:t xml:space="preserve"> </w:t>
                          </w:r>
                        </w:p>
                        <w:p w14:paraId="7885F294" w14:textId="77777777" w:rsidR="00272E34" w:rsidRDefault="00272E34" w:rsidP="00B734BA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color w:val="7030A0"/>
                            </w:rPr>
                          </w:pPr>
                          <w:r w:rsidRPr="00D6788F">
                            <w:rPr>
                              <w:color w:val="7030A0"/>
                            </w:rPr>
                            <w:t>T. 020 7704 7490</w:t>
                          </w:r>
                          <w:r>
                            <w:rPr>
                              <w:color w:val="7030A0"/>
                            </w:rPr>
                            <w:t xml:space="preserve"> </w:t>
                          </w:r>
                        </w:p>
                        <w:p w14:paraId="2A74D989" w14:textId="215D4473" w:rsidR="00272E34" w:rsidRDefault="00272E34" w:rsidP="00B734BA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color w:val="7030A0"/>
                            </w:rPr>
                          </w:pPr>
                          <w:r>
                            <w:rPr>
                              <w:color w:val="7030A0"/>
                            </w:rPr>
                            <w:t>E</w:t>
                          </w:r>
                          <w:r w:rsidR="003B7DAC">
                            <w:rPr>
                              <w:color w:val="7030A0"/>
                            </w:rPr>
                            <w:t>mail: school</w:t>
                          </w:r>
                          <w:r>
                            <w:rPr>
                              <w:color w:val="7030A0"/>
                            </w:rPr>
                            <w:t>@srs.islington.sch.uk</w:t>
                          </w:r>
                        </w:p>
                        <w:p w14:paraId="3C1DA37B" w14:textId="77777777" w:rsidR="00177EE2" w:rsidRDefault="00177EE2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F824630" id="_x0000_s1050" type="#_x0000_t202" style="position:absolute;margin-left:228.75pt;margin-top:2.4pt;width:201.75pt;height:83.25pt;z-index:2516520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" stroked="f">
              <v:textbox>
                <w:txbxContent>
                  <w:p w14:paraId="293587B1" w14:textId="77777777" w:rsidR="00CA4192" w:rsidRDefault="00CA4192" w:rsidP="00AB559D">
                    <w:pPr>
                      <w:spacing w:after="0" w:line="240" w:lineRule="auto"/>
                      <w:ind w:left="11" w:right="6" w:hanging="11"/>
                      <w:jc w:val="left"/>
                      <w:rPr>
                        <w:b/>
                        <w:color w:val="7030A0"/>
                        <w:szCs w:val="20"/>
                      </w:rPr>
                    </w:pPr>
                  </w:p>
                  <w:p w14:paraId="2946DB82" w14:textId="56C57873" w:rsidR="00272E34" w:rsidRPr="00323B4F" w:rsidRDefault="00272E34" w:rsidP="00AB559D">
                    <w:pPr>
                      <w:spacing w:after="0" w:line="240" w:lineRule="auto"/>
                      <w:ind w:left="11" w:right="6" w:hanging="11"/>
                      <w:jc w:val="left"/>
                      <w:rPr>
                        <w:b/>
                        <w:color w:val="7030A0"/>
                        <w:sz w:val="22"/>
                      </w:rPr>
                    </w:pPr>
                    <w:r w:rsidRPr="00323B4F">
                      <w:rPr>
                        <w:b/>
                        <w:color w:val="7030A0"/>
                        <w:sz w:val="22"/>
                      </w:rPr>
                      <w:t>Head</w:t>
                    </w:r>
                    <w:r w:rsidR="00323B4F">
                      <w:rPr>
                        <w:b/>
                        <w:color w:val="7030A0"/>
                        <w:sz w:val="22"/>
                      </w:rPr>
                      <w:t xml:space="preserve"> </w:t>
                    </w:r>
                    <w:r w:rsidRPr="00323B4F">
                      <w:rPr>
                        <w:b/>
                        <w:color w:val="7030A0"/>
                        <w:sz w:val="22"/>
                      </w:rPr>
                      <w:t>teacher: Cerys Normanton</w:t>
                    </w:r>
                  </w:p>
                  <w:p w14:paraId="24509F0E" w14:textId="77777777" w:rsidR="00AB559D" w:rsidRDefault="00AB559D" w:rsidP="00AB559D">
                    <w:pPr>
                      <w:spacing w:after="0" w:line="240" w:lineRule="auto"/>
                      <w:ind w:left="11" w:right="6" w:hanging="11"/>
                      <w:jc w:val="left"/>
                      <w:rPr>
                        <w:color w:val="7030A0"/>
                      </w:rPr>
                    </w:pPr>
                  </w:p>
                  <w:p w14:paraId="3C14ABD7" w14:textId="77777777" w:rsidR="00272E34" w:rsidRDefault="00272E34" w:rsidP="00B734BA">
                    <w:pPr>
                      <w:spacing w:after="0" w:line="240" w:lineRule="auto"/>
                      <w:ind w:left="11" w:right="6" w:hanging="11"/>
                      <w:jc w:val="left"/>
                      <w:rPr>
                        <w:color w:val="7030A0"/>
                      </w:rPr>
                    </w:pPr>
                    <w:r w:rsidRPr="00D6788F">
                      <w:rPr>
                        <w:color w:val="7030A0"/>
                      </w:rPr>
                      <w:t>11 Highbury New Park, London, N5 2EG</w:t>
                    </w:r>
                    <w:r>
                      <w:rPr>
                        <w:color w:val="7030A0"/>
                      </w:rPr>
                      <w:t>.</w:t>
                    </w:r>
                    <w:r w:rsidRPr="00D6788F">
                      <w:rPr>
                        <w:color w:val="7030A0"/>
                      </w:rPr>
                      <w:t xml:space="preserve"> </w:t>
                    </w:r>
                  </w:p>
                  <w:p w14:paraId="7885F294" w14:textId="77777777" w:rsidR="00272E34" w:rsidRDefault="00272E34" w:rsidP="00B734BA">
                    <w:pPr>
                      <w:spacing w:after="0" w:line="240" w:lineRule="auto"/>
                      <w:ind w:left="11" w:right="6" w:hanging="11"/>
                      <w:jc w:val="left"/>
                      <w:rPr>
                        <w:color w:val="7030A0"/>
                      </w:rPr>
                    </w:pPr>
                    <w:r w:rsidRPr="00D6788F">
                      <w:rPr>
                        <w:color w:val="7030A0"/>
                      </w:rPr>
                      <w:t>T. 020 7704 7490</w:t>
                    </w:r>
                    <w:r>
                      <w:rPr>
                        <w:color w:val="7030A0"/>
                      </w:rPr>
                      <w:t xml:space="preserve"> </w:t>
                    </w:r>
                  </w:p>
                  <w:p w14:paraId="2A74D989" w14:textId="215D4473" w:rsidR="00272E34" w:rsidRDefault="00272E34" w:rsidP="00B734BA">
                    <w:pPr>
                      <w:spacing w:after="0" w:line="240" w:lineRule="auto"/>
                      <w:ind w:left="11" w:right="6" w:hanging="11"/>
                      <w:jc w:val="left"/>
                      <w:rPr>
                        <w:color w:val="7030A0"/>
                      </w:rPr>
                    </w:pPr>
                    <w:r>
                      <w:rPr>
                        <w:color w:val="7030A0"/>
                      </w:rPr>
                      <w:t>E</w:t>
                    </w:r>
                    <w:r w:rsidR="003B7DAC">
                      <w:rPr>
                        <w:color w:val="7030A0"/>
                      </w:rPr>
                      <w:t>mail: school</w:t>
                    </w:r>
                    <w:r>
                      <w:rPr>
                        <w:color w:val="7030A0"/>
                      </w:rPr>
                      <w:t>@srs.islington.sch.uk</w:t>
                    </w:r>
                  </w:p>
                  <w:p w14:paraId="3C1DA37B" w14:textId="77777777" w:rsidR="00177EE2" w:rsidRDefault="00177EE2"/>
                </w:txbxContent>
              </v:textbox>
              <w10:wrap type="square" anchorx="margin"/>
            </v:shape>
          </w:pict>
        </mc:Fallback>
      </mc:AlternateContent>
    </w:r>
    <w:r>
      <w:t xml:space="preserve">              </w:t>
    </w:r>
    <w:r w:rsidR="00272E34">
      <w:rPr>
        <w:noProof/>
      </w:rPr>
      <w:drawing>
        <wp:inline distT="0" distB="0" distL="0" distR="0" wp14:anchorId="514E5172" wp14:editId="29D57BC8">
          <wp:extent cx="1001395" cy="886460"/>
          <wp:effectExtent l="0" t="0" r="8255" b="8890"/>
          <wp:docPr id="13" name="Picture 13" descr="\\SRS-AFP-01\bmcdonagh3.206$\My Settings\Desktop\Outstanding\PNG\Ofsted_Outstanding_OP_Colour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\\SRS-AFP-01\bmcdonagh3.206$\My Settings\Desktop\Outstanding\PNG\Ofsted_Outstanding_OP_Colou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1395" cy="886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1CAA0B" w14:textId="77777777" w:rsidR="00630FD7" w:rsidRDefault="00630FD7">
      <w:pPr>
        <w:spacing w:after="0" w:line="240" w:lineRule="auto"/>
      </w:pPr>
      <w:r>
        <w:separator/>
      </w:r>
    </w:p>
  </w:footnote>
  <w:footnote w:type="continuationSeparator" w:id="0">
    <w:p w14:paraId="22F79642" w14:textId="77777777" w:rsidR="00630FD7" w:rsidRDefault="00630F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E683F" w14:textId="77777777" w:rsidR="00272E34" w:rsidRDefault="00272E34">
    <w:pPr>
      <w:spacing w:after="0" w:line="259" w:lineRule="auto"/>
      <w:ind w:left="0" w:right="-40" w:firstLine="0"/>
      <w:jc w:val="right"/>
    </w:pPr>
    <w:r>
      <w:rPr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0A9AE7B" wp14:editId="48977A54">
              <wp:simplePos x="0" y="0"/>
              <wp:positionH relativeFrom="page">
                <wp:posOffset>449580</wp:posOffset>
              </wp:positionH>
              <wp:positionV relativeFrom="page">
                <wp:posOffset>342900</wp:posOffset>
              </wp:positionV>
              <wp:extent cx="6682104" cy="572604"/>
              <wp:effectExtent l="0" t="0" r="0" b="0"/>
              <wp:wrapSquare wrapText="bothSides"/>
              <wp:docPr id="12677" name="Group 1267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82104" cy="572604"/>
                        <a:chOff x="0" y="0"/>
                        <a:chExt cx="6682104" cy="572604"/>
                      </a:xfrm>
                    </wpg:grpSpPr>
                    <wps:wsp>
                      <wps:cNvPr id="12680" name="Rectangle 12680"/>
                      <wps:cNvSpPr/>
                      <wps:spPr>
                        <a:xfrm>
                          <a:off x="0" y="196837"/>
                          <a:ext cx="793028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41A9F28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>Homeworking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1" name="Rectangle 12681"/>
                      <wps:cNvSpPr/>
                      <wps:spPr>
                        <a:xfrm>
                          <a:off x="597408" y="196837"/>
                          <a:ext cx="30233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A6959E7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2" name="Rectangle 12682"/>
                      <wps:cNvSpPr/>
                      <wps:spPr>
                        <a:xfrm>
                          <a:off x="618744" y="196837"/>
                          <a:ext cx="375511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26FE8FF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>During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3" name="Rectangle 12683"/>
                      <wps:cNvSpPr/>
                      <wps:spPr>
                        <a:xfrm>
                          <a:off x="902208" y="196837"/>
                          <a:ext cx="30233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00C5B58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4" name="Rectangle 12684"/>
                      <wps:cNvSpPr/>
                      <wps:spPr>
                        <a:xfrm>
                          <a:off x="923544" y="196837"/>
                          <a:ext cx="184826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E87CEA5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>the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5" name="Rectangle 12685"/>
                      <wps:cNvSpPr/>
                      <wps:spPr>
                        <a:xfrm>
                          <a:off x="1063752" y="196837"/>
                          <a:ext cx="30233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F40E89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6" name="Rectangle 12686"/>
                      <wps:cNvSpPr/>
                      <wps:spPr>
                        <a:xfrm>
                          <a:off x="1085088" y="196837"/>
                          <a:ext cx="364007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8D01F10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>COVID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7" name="Rectangle 12687"/>
                      <wps:cNvSpPr/>
                      <wps:spPr>
                        <a:xfrm>
                          <a:off x="1359408" y="196837"/>
                          <a:ext cx="40936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A09E912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8" name="Rectangle 12688"/>
                      <wps:cNvSpPr/>
                      <wps:spPr>
                        <a:xfrm>
                          <a:off x="1389888" y="196837"/>
                          <a:ext cx="136747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847A633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>19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9" name="Rectangle 12689"/>
                      <wps:cNvSpPr/>
                      <wps:spPr>
                        <a:xfrm>
                          <a:off x="1493520" y="196837"/>
                          <a:ext cx="30233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08DEACE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90" name="Rectangle 12690"/>
                      <wps:cNvSpPr/>
                      <wps:spPr>
                        <a:xfrm>
                          <a:off x="1514856" y="196837"/>
                          <a:ext cx="292503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E9793D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>Crisis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91" name="Rectangle 12691"/>
                      <wps:cNvSpPr/>
                      <wps:spPr>
                        <a:xfrm>
                          <a:off x="1737360" y="196837"/>
                          <a:ext cx="30233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BAC6FC9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92" name="Rectangle 12692"/>
                      <wps:cNvSpPr/>
                      <wps:spPr>
                        <a:xfrm>
                          <a:off x="0" y="449821"/>
                          <a:ext cx="30234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56A6281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678" name="Picture 1267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372099" y="0"/>
                          <a:ext cx="1310005" cy="5715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2679" name="Shape 12679"/>
                      <wps:cNvSpPr/>
                      <wps:spPr>
                        <a:xfrm>
                          <a:off x="634" y="570864"/>
                          <a:ext cx="5143500" cy="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3500" h="1">
                              <a:moveTo>
                                <a:pt x="0" y="0"/>
                              </a:moveTo>
                              <a:lnTo>
                                <a:pt x="5143500" y="1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22A3CA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0A9AE7B" id="Group 12677" o:spid="_x0000_s1033" style="position:absolute;left:0;text-align:left;margin-left:35.4pt;margin-top:27pt;width:526.15pt;height:45.1pt;z-index:251658240;mso-position-horizontal-relative:page;mso-position-vertical-relative:page" coordsize="66821,572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">
              <v:rect id="Rectangle 12680" o:spid="_x0000_s1034" style="position:absolute;top:1968;width:7930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" filled="f" stroked="f">
                <v:textbox inset="0,0,0,0">
                  <w:txbxContent>
                    <w:p w14:paraId="141A9F28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>Homeworking</w:t>
                      </w:r>
                    </w:p>
                  </w:txbxContent>
                </v:textbox>
              </v:rect>
              <v:rect id="Rectangle 12681" o:spid="_x0000_s1035" style="position:absolute;left:5974;top:1968;width:302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" filled="f" stroked="f">
                <v:textbox inset="0,0,0,0">
                  <w:txbxContent>
                    <w:p w14:paraId="0A6959E7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12682" o:spid="_x0000_s1036" style="position:absolute;left:6187;top:1968;width:3755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" filled="f" stroked="f">
                <v:textbox inset="0,0,0,0">
                  <w:txbxContent>
                    <w:p w14:paraId="226FE8FF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>During</w:t>
                      </w:r>
                    </w:p>
                  </w:txbxContent>
                </v:textbox>
              </v:rect>
              <v:rect id="Rectangle 12683" o:spid="_x0000_s1037" style="position:absolute;left:9022;top:1968;width:302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" filled="f" stroked="f">
                <v:textbox inset="0,0,0,0">
                  <w:txbxContent>
                    <w:p w14:paraId="100C5B58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12684" o:spid="_x0000_s1038" style="position:absolute;left:9235;top:1968;width:1848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" filled="f" stroked="f">
                <v:textbox inset="0,0,0,0">
                  <w:txbxContent>
                    <w:p w14:paraId="1E87CEA5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>the</w:t>
                      </w:r>
                    </w:p>
                  </w:txbxContent>
                </v:textbox>
              </v:rect>
              <v:rect id="Rectangle 12685" o:spid="_x0000_s1039" style="position:absolute;left:10637;top:1968;width:302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" filled="f" stroked="f">
                <v:textbox inset="0,0,0,0">
                  <w:txbxContent>
                    <w:p w14:paraId="12F40E89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12686" o:spid="_x0000_s1040" style="position:absolute;left:10850;top:1968;width:3640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" filled="f" stroked="f">
                <v:textbox inset="0,0,0,0">
                  <w:txbxContent>
                    <w:p w14:paraId="38D01F10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>COVID</w:t>
                      </w:r>
                    </w:p>
                  </w:txbxContent>
                </v:textbox>
              </v:rect>
              <v:rect id="Rectangle 12687" o:spid="_x0000_s1041" style="position:absolute;left:13594;top:1968;width:409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" filled="f" stroked="f">
                <v:textbox inset="0,0,0,0">
                  <w:txbxContent>
                    <w:p w14:paraId="6A09E912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>-</w:t>
                      </w:r>
                    </w:p>
                  </w:txbxContent>
                </v:textbox>
              </v:rect>
              <v:rect id="Rectangle 12688" o:spid="_x0000_s1042" style="position:absolute;left:13898;top:1968;width:1368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" filled="f" stroked="f">
                <v:textbox inset="0,0,0,0">
                  <w:txbxContent>
                    <w:p w14:paraId="2847A633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>19</w:t>
                      </w:r>
                    </w:p>
                  </w:txbxContent>
                </v:textbox>
              </v:rect>
              <v:rect id="Rectangle 12689" o:spid="_x0000_s1043" style="position:absolute;left:14935;top:1968;width:302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" filled="f" stroked="f">
                <v:textbox inset="0,0,0,0">
                  <w:txbxContent>
                    <w:p w14:paraId="608DEACE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12690" o:spid="_x0000_s1044" style="position:absolute;left:15148;top:1968;width:2925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" filled="f" stroked="f">
                <v:textbox inset="0,0,0,0">
                  <w:txbxContent>
                    <w:p w14:paraId="11E9793D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>Crisis</w:t>
                      </w:r>
                    </w:p>
                  </w:txbxContent>
                </v:textbox>
              </v:rect>
              <v:rect id="Rectangle 12691" o:spid="_x0000_s1045" style="position:absolute;left:17373;top:1968;width:302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" filled="f" stroked="f">
                <v:textbox inset="0,0,0,0">
                  <w:txbxContent>
                    <w:p w14:paraId="2BAC6FC9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12692" o:spid="_x0000_s1046" style="position:absolute;top:4498;width:302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" filled="f" stroked="f">
                <v:textbox inset="0,0,0,0">
                  <w:txbxContent>
                    <w:p w14:paraId="156A6281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678" o:spid="_x0000_s1047" type="#_x0000_t75" style="position:absolute;left:53720;width:13101;height:5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">
                <v:imagedata r:id="rId2" o:title=""/>
              </v:shape>
              <v:shape id="Shape 12679" o:spid="_x0000_s1048" style="position:absolute;left:6;top:5708;width:51435;height:0;visibility:visible;mso-wrap-style:square;v-text-anchor:top" coordsize="514350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" path="m,l5143500,1e" filled="f" strokecolor="#22a3ca">
                <v:path arrowok="t" textboxrect="0,0,5143500,1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FAE634" w14:textId="77777777" w:rsidR="00272E34" w:rsidRDefault="00272E34">
    <w:pPr>
      <w:spacing w:after="0" w:line="259" w:lineRule="auto"/>
      <w:ind w:left="0" w:right="-40" w:firstLine="0"/>
      <w:jc w:val="right"/>
    </w:pPr>
    <w:r>
      <w:t xml:space="preserve"> </w:t>
    </w:r>
    <w:r>
      <w:tab/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0FFD37" w14:textId="77777777" w:rsidR="00272E34" w:rsidRDefault="00272E34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CE27C6"/>
    <w:multiLevelType w:val="hybridMultilevel"/>
    <w:tmpl w:val="4718B13A"/>
    <w:lvl w:ilvl="0" w:tplc="B52E28D0">
      <w:start w:val="1"/>
      <w:numFmt w:val="bullet"/>
      <w:lvlText w:val="•"/>
      <w:lvlJc w:val="left"/>
      <w:pPr>
        <w:ind w:left="1699"/>
      </w:pPr>
      <w:rPr>
        <w:rFonts w:ascii="Arial" w:eastAsia="Arial" w:hAnsi="Arial" w:cs="Aria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7EA6DA8">
      <w:start w:val="1"/>
      <w:numFmt w:val="bullet"/>
      <w:lvlText w:val="o"/>
      <w:lvlJc w:val="left"/>
      <w:pPr>
        <w:ind w:left="24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0F28210">
      <w:start w:val="1"/>
      <w:numFmt w:val="bullet"/>
      <w:lvlText w:val="▪"/>
      <w:lvlJc w:val="left"/>
      <w:pPr>
        <w:ind w:left="31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68E4BBA">
      <w:start w:val="1"/>
      <w:numFmt w:val="bullet"/>
      <w:lvlText w:val="•"/>
      <w:lvlJc w:val="left"/>
      <w:pPr>
        <w:ind w:left="3859"/>
      </w:pPr>
      <w:rPr>
        <w:rFonts w:ascii="Arial" w:eastAsia="Arial" w:hAnsi="Arial" w:cs="Aria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230B9EC">
      <w:start w:val="1"/>
      <w:numFmt w:val="bullet"/>
      <w:lvlText w:val="o"/>
      <w:lvlJc w:val="left"/>
      <w:pPr>
        <w:ind w:left="45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55A8730">
      <w:start w:val="1"/>
      <w:numFmt w:val="bullet"/>
      <w:lvlText w:val="▪"/>
      <w:lvlJc w:val="left"/>
      <w:pPr>
        <w:ind w:left="52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6ECCF10">
      <w:start w:val="1"/>
      <w:numFmt w:val="bullet"/>
      <w:lvlText w:val="•"/>
      <w:lvlJc w:val="left"/>
      <w:pPr>
        <w:ind w:left="6019"/>
      </w:pPr>
      <w:rPr>
        <w:rFonts w:ascii="Arial" w:eastAsia="Arial" w:hAnsi="Arial" w:cs="Aria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09ABFE6">
      <w:start w:val="1"/>
      <w:numFmt w:val="bullet"/>
      <w:lvlText w:val="o"/>
      <w:lvlJc w:val="left"/>
      <w:pPr>
        <w:ind w:left="67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E0EACD4">
      <w:start w:val="1"/>
      <w:numFmt w:val="bullet"/>
      <w:lvlText w:val="▪"/>
      <w:lvlJc w:val="left"/>
      <w:pPr>
        <w:ind w:left="74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BC9498F"/>
    <w:multiLevelType w:val="hybridMultilevel"/>
    <w:tmpl w:val="7F323566"/>
    <w:lvl w:ilvl="0" w:tplc="0F627A4E">
      <w:start w:val="1"/>
      <w:numFmt w:val="bullet"/>
      <w:lvlText w:val="•"/>
      <w:lvlJc w:val="left"/>
      <w:pPr>
        <w:ind w:left="1699"/>
      </w:pPr>
      <w:rPr>
        <w:rFonts w:ascii="Arial" w:eastAsia="Arial" w:hAnsi="Arial" w:cs="Aria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4ECE77E">
      <w:start w:val="1"/>
      <w:numFmt w:val="decimal"/>
      <w:lvlText w:val="%2."/>
      <w:lvlJc w:val="left"/>
      <w:pPr>
        <w:ind w:left="2342"/>
      </w:pPr>
      <w:rPr>
        <w:rFonts w:ascii="Calibri" w:eastAsia="Calibri" w:hAnsi="Calibri" w:cs="Calibri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37A51DC">
      <w:start w:val="1"/>
      <w:numFmt w:val="lowerRoman"/>
      <w:lvlText w:val="%3"/>
      <w:lvlJc w:val="left"/>
      <w:pPr>
        <w:ind w:left="3062"/>
      </w:pPr>
      <w:rPr>
        <w:rFonts w:ascii="Calibri" w:eastAsia="Calibri" w:hAnsi="Calibri" w:cs="Calibri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F92D82A">
      <w:start w:val="1"/>
      <w:numFmt w:val="decimal"/>
      <w:lvlText w:val="%4"/>
      <w:lvlJc w:val="left"/>
      <w:pPr>
        <w:ind w:left="3782"/>
      </w:pPr>
      <w:rPr>
        <w:rFonts w:ascii="Calibri" w:eastAsia="Calibri" w:hAnsi="Calibri" w:cs="Calibri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DA0AE2">
      <w:start w:val="1"/>
      <w:numFmt w:val="lowerLetter"/>
      <w:lvlText w:val="%5"/>
      <w:lvlJc w:val="left"/>
      <w:pPr>
        <w:ind w:left="4502"/>
      </w:pPr>
      <w:rPr>
        <w:rFonts w:ascii="Calibri" w:eastAsia="Calibri" w:hAnsi="Calibri" w:cs="Calibri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47A7B5A">
      <w:start w:val="1"/>
      <w:numFmt w:val="lowerRoman"/>
      <w:lvlText w:val="%6"/>
      <w:lvlJc w:val="left"/>
      <w:pPr>
        <w:ind w:left="5222"/>
      </w:pPr>
      <w:rPr>
        <w:rFonts w:ascii="Calibri" w:eastAsia="Calibri" w:hAnsi="Calibri" w:cs="Calibri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15CEA1C">
      <w:start w:val="1"/>
      <w:numFmt w:val="decimal"/>
      <w:lvlText w:val="%7"/>
      <w:lvlJc w:val="left"/>
      <w:pPr>
        <w:ind w:left="5942"/>
      </w:pPr>
      <w:rPr>
        <w:rFonts w:ascii="Calibri" w:eastAsia="Calibri" w:hAnsi="Calibri" w:cs="Calibri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64E3E66">
      <w:start w:val="1"/>
      <w:numFmt w:val="lowerLetter"/>
      <w:lvlText w:val="%8"/>
      <w:lvlJc w:val="left"/>
      <w:pPr>
        <w:ind w:left="6662"/>
      </w:pPr>
      <w:rPr>
        <w:rFonts w:ascii="Calibri" w:eastAsia="Calibri" w:hAnsi="Calibri" w:cs="Calibri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BDE6BA4">
      <w:start w:val="1"/>
      <w:numFmt w:val="lowerRoman"/>
      <w:lvlText w:val="%9"/>
      <w:lvlJc w:val="left"/>
      <w:pPr>
        <w:ind w:left="7382"/>
      </w:pPr>
      <w:rPr>
        <w:rFonts w:ascii="Calibri" w:eastAsia="Calibri" w:hAnsi="Calibri" w:cs="Calibri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A182BA4"/>
    <w:multiLevelType w:val="hybridMultilevel"/>
    <w:tmpl w:val="D7265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3E8"/>
    <w:rsid w:val="000018AA"/>
    <w:rsid w:val="00005AED"/>
    <w:rsid w:val="00046724"/>
    <w:rsid w:val="00070633"/>
    <w:rsid w:val="000B1949"/>
    <w:rsid w:val="000E0EE8"/>
    <w:rsid w:val="001136E8"/>
    <w:rsid w:val="001610B9"/>
    <w:rsid w:val="001646A6"/>
    <w:rsid w:val="00177EE2"/>
    <w:rsid w:val="001A03E8"/>
    <w:rsid w:val="002165B3"/>
    <w:rsid w:val="00227EA4"/>
    <w:rsid w:val="002408F5"/>
    <w:rsid w:val="00245EFC"/>
    <w:rsid w:val="002470B2"/>
    <w:rsid w:val="00250B03"/>
    <w:rsid w:val="0026759B"/>
    <w:rsid w:val="00272E34"/>
    <w:rsid w:val="002A6D9E"/>
    <w:rsid w:val="002E3CEE"/>
    <w:rsid w:val="003158AC"/>
    <w:rsid w:val="00323B4F"/>
    <w:rsid w:val="003366FF"/>
    <w:rsid w:val="0034239E"/>
    <w:rsid w:val="00370B77"/>
    <w:rsid w:val="0037594E"/>
    <w:rsid w:val="00382F19"/>
    <w:rsid w:val="003B7DAC"/>
    <w:rsid w:val="003C0F26"/>
    <w:rsid w:val="003D05A5"/>
    <w:rsid w:val="00436595"/>
    <w:rsid w:val="00437AC7"/>
    <w:rsid w:val="00446559"/>
    <w:rsid w:val="0047028A"/>
    <w:rsid w:val="004A2075"/>
    <w:rsid w:val="0056769E"/>
    <w:rsid w:val="0058727A"/>
    <w:rsid w:val="005924A4"/>
    <w:rsid w:val="005B4B93"/>
    <w:rsid w:val="00606575"/>
    <w:rsid w:val="00630FD7"/>
    <w:rsid w:val="00664116"/>
    <w:rsid w:val="00674488"/>
    <w:rsid w:val="0067752B"/>
    <w:rsid w:val="006B158D"/>
    <w:rsid w:val="006B4EB6"/>
    <w:rsid w:val="006C4BAB"/>
    <w:rsid w:val="006C5F0D"/>
    <w:rsid w:val="006F5BB7"/>
    <w:rsid w:val="007562A7"/>
    <w:rsid w:val="00786BEC"/>
    <w:rsid w:val="0079762B"/>
    <w:rsid w:val="007D0FFF"/>
    <w:rsid w:val="007F76D7"/>
    <w:rsid w:val="008010EB"/>
    <w:rsid w:val="00801C36"/>
    <w:rsid w:val="00813656"/>
    <w:rsid w:val="008365EA"/>
    <w:rsid w:val="008501BF"/>
    <w:rsid w:val="00890384"/>
    <w:rsid w:val="008A6A74"/>
    <w:rsid w:val="008B4148"/>
    <w:rsid w:val="00907EF6"/>
    <w:rsid w:val="009631CE"/>
    <w:rsid w:val="009643CC"/>
    <w:rsid w:val="009718B7"/>
    <w:rsid w:val="00987816"/>
    <w:rsid w:val="009D23E8"/>
    <w:rsid w:val="009F4479"/>
    <w:rsid w:val="00A052CF"/>
    <w:rsid w:val="00A46DF4"/>
    <w:rsid w:val="00AA0416"/>
    <w:rsid w:val="00AA79BD"/>
    <w:rsid w:val="00AB559D"/>
    <w:rsid w:val="00AE478B"/>
    <w:rsid w:val="00B47C68"/>
    <w:rsid w:val="00B734BA"/>
    <w:rsid w:val="00B86657"/>
    <w:rsid w:val="00B92ACC"/>
    <w:rsid w:val="00BA4372"/>
    <w:rsid w:val="00BE6646"/>
    <w:rsid w:val="00BF46B8"/>
    <w:rsid w:val="00C07B38"/>
    <w:rsid w:val="00C5055C"/>
    <w:rsid w:val="00C8232F"/>
    <w:rsid w:val="00CA4192"/>
    <w:rsid w:val="00CA6E76"/>
    <w:rsid w:val="00CE4D59"/>
    <w:rsid w:val="00CF18A9"/>
    <w:rsid w:val="00D31D8D"/>
    <w:rsid w:val="00D425B4"/>
    <w:rsid w:val="00D6788F"/>
    <w:rsid w:val="00D95610"/>
    <w:rsid w:val="00DA7985"/>
    <w:rsid w:val="00DB1E5D"/>
    <w:rsid w:val="00DB4F3A"/>
    <w:rsid w:val="00DB6867"/>
    <w:rsid w:val="00DC0699"/>
    <w:rsid w:val="00DF4DA8"/>
    <w:rsid w:val="00E01FC1"/>
    <w:rsid w:val="00E04317"/>
    <w:rsid w:val="00E27834"/>
    <w:rsid w:val="00E40249"/>
    <w:rsid w:val="00E55919"/>
    <w:rsid w:val="00E83D83"/>
    <w:rsid w:val="00E938CD"/>
    <w:rsid w:val="00EB0771"/>
    <w:rsid w:val="00EB421A"/>
    <w:rsid w:val="00ED35AB"/>
    <w:rsid w:val="00EF5259"/>
    <w:rsid w:val="00EF63E4"/>
    <w:rsid w:val="00F04139"/>
    <w:rsid w:val="00F207FF"/>
    <w:rsid w:val="00F219CA"/>
    <w:rsid w:val="00F84408"/>
    <w:rsid w:val="00FF0CBB"/>
    <w:rsid w:val="2DEE2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064E0C"/>
  <w15:docId w15:val="{DA8BB3C2-978A-4DCE-90A6-E513B9A31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769E"/>
    <w:pPr>
      <w:spacing w:after="190" w:line="248" w:lineRule="auto"/>
      <w:ind w:left="10" w:right="5" w:hanging="10"/>
      <w:jc w:val="both"/>
    </w:pPr>
    <w:rPr>
      <w:rFonts w:ascii="Calibri" w:eastAsia="Calibri" w:hAnsi="Calibri" w:cs="Calibri"/>
      <w:color w:val="1D2028"/>
      <w:sz w:val="2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99"/>
      <w:ind w:left="10" w:hanging="10"/>
      <w:outlineLvl w:val="0"/>
    </w:pPr>
    <w:rPr>
      <w:rFonts w:ascii="Calibri" w:eastAsia="Calibri" w:hAnsi="Calibri" w:cs="Calibri"/>
      <w:b/>
      <w:color w:val="245483"/>
      <w:sz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655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65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655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245483"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34239E"/>
    <w:pPr>
      <w:spacing w:before="240" w:after="0"/>
      <w:ind w:left="0" w:firstLine="0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34239E"/>
    <w:pPr>
      <w:spacing w:after="100"/>
      <w:ind w:left="0"/>
    </w:pPr>
  </w:style>
  <w:style w:type="character" w:styleId="Hyperlink">
    <w:name w:val="Hyperlink"/>
    <w:basedOn w:val="DefaultParagraphFont"/>
    <w:uiPriority w:val="99"/>
    <w:unhideWhenUsed/>
    <w:rsid w:val="0034239E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34239E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 w:cs="Times New Roman"/>
      <w:color w:val="auto"/>
      <w:sz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4239E"/>
    <w:rPr>
      <w:rFonts w:cs="Times New Roman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78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788F"/>
    <w:rPr>
      <w:rFonts w:ascii="Segoe UI" w:eastAsia="Calibri" w:hAnsi="Segoe UI" w:cs="Segoe UI"/>
      <w:color w:val="1D2028"/>
      <w:sz w:val="18"/>
      <w:szCs w:val="18"/>
    </w:rPr>
  </w:style>
  <w:style w:type="paragraph" w:styleId="ListParagraph">
    <w:name w:val="List Paragraph"/>
    <w:basedOn w:val="Normal"/>
    <w:uiPriority w:val="34"/>
    <w:qFormat/>
    <w:rsid w:val="00250B03"/>
    <w:pPr>
      <w:ind w:left="720"/>
      <w:contextualSpacing/>
    </w:pPr>
  </w:style>
  <w:style w:type="table" w:styleId="TableGrid">
    <w:name w:val="Table Grid"/>
    <w:basedOn w:val="TableNormal"/>
    <w:uiPriority w:val="59"/>
    <w:rsid w:val="00437A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272E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44655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customStyle="1" w:styleId="TableGrid2">
    <w:name w:val="Table Grid2"/>
    <w:basedOn w:val="TableNormal"/>
    <w:next w:val="TableGrid"/>
    <w:rsid w:val="004465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rsid w:val="004465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rsid w:val="004465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446559"/>
    <w:rPr>
      <w:rFonts w:asciiTheme="majorHAnsi" w:eastAsiaTheme="majorEastAsia" w:hAnsiTheme="majorHAnsi" w:cstheme="majorBidi"/>
      <w:i/>
      <w:iCs/>
      <w:color w:val="2E74B5" w:themeColor="accent1" w:themeShade="BF"/>
      <w:sz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655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Body1">
    <w:name w:val="Body 1"/>
    <w:rsid w:val="0067752B"/>
    <w:pPr>
      <w:spacing w:after="0" w:line="240" w:lineRule="auto"/>
      <w:outlineLvl w:val="0"/>
    </w:pPr>
    <w:rPr>
      <w:rFonts w:ascii="Arial" w:eastAsia="Arial Unicode MS" w:hAnsi="Arial" w:cs="Times New Roman"/>
      <w:b/>
      <w:color w:val="000000"/>
      <w:sz w:val="24"/>
      <w:szCs w:val="20"/>
      <w:u w:color="000000"/>
    </w:rPr>
  </w:style>
  <w:style w:type="paragraph" w:customStyle="1" w:styleId="Heading21">
    <w:name w:val="Heading 21"/>
    <w:next w:val="Normal"/>
    <w:qFormat/>
    <w:rsid w:val="0067752B"/>
    <w:pPr>
      <w:keepNext/>
      <w:spacing w:after="0" w:line="240" w:lineRule="auto"/>
      <w:outlineLvl w:val="1"/>
    </w:pPr>
    <w:rPr>
      <w:rFonts w:ascii="Times New Roman" w:eastAsia="Arial Unicode MS" w:hAnsi="Times New Roman" w:cs="Times New Roman"/>
      <w:b/>
      <w:color w:val="000000"/>
      <w:sz w:val="20"/>
      <w:szCs w:val="20"/>
      <w:u w:val="single" w:color="000000"/>
    </w:rPr>
  </w:style>
  <w:style w:type="table" w:customStyle="1" w:styleId="TableGrid5">
    <w:name w:val="Table Grid5"/>
    <w:basedOn w:val="TableNormal"/>
    <w:next w:val="TableGrid"/>
    <w:uiPriority w:val="59"/>
    <w:rsid w:val="006B158D"/>
    <w:pPr>
      <w:spacing w:after="0" w:line="240" w:lineRule="auto"/>
    </w:pPr>
    <w:rPr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73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3b241c-63dc-43a8-bc8b-d6f997f045cb">
      <Terms xmlns="http://schemas.microsoft.com/office/infopath/2007/PartnerControls"/>
    </lcf76f155ced4ddcb4097134ff3c332f>
    <TaxCatchAll xmlns="3b1e97e7-b84c-4947-bf38-d0188202bf2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423510CEE0DB488363B665151A9ACA" ma:contentTypeVersion="17" ma:contentTypeDescription="Create a new document." ma:contentTypeScope="" ma:versionID="8037c43c02afba8038d9a04f511f3a24">
  <xsd:schema xmlns:xsd="http://www.w3.org/2001/XMLSchema" xmlns:xs="http://www.w3.org/2001/XMLSchema" xmlns:p="http://schemas.microsoft.com/office/2006/metadata/properties" xmlns:ns2="d23b241c-63dc-43a8-bc8b-d6f997f045cb" xmlns:ns3="3b1e97e7-b84c-4947-bf38-d0188202bf2b" targetNamespace="http://schemas.microsoft.com/office/2006/metadata/properties" ma:root="true" ma:fieldsID="6c475c597100b861cf908b73f8c1c0f3" ns2:_="" ns3:_="">
    <xsd:import namespace="d23b241c-63dc-43a8-bc8b-d6f997f045cb"/>
    <xsd:import namespace="3b1e97e7-b84c-4947-bf38-d0188202bf2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b241c-63dc-43a8-bc8b-d6f997f045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8069a26-d101-4685-9465-8c46b0abbd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97e7-b84c-4947-bf38-d0188202bf2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a3f2fcd-5fb1-4f93-8f62-c111c67eeaf7}" ma:internalName="TaxCatchAll" ma:showField="CatchAllData" ma:web="3b1e97e7-b84c-4947-bf38-d0188202bf2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92553F-51BD-4BC2-9DE0-599512AC5C2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726D010-804B-46B3-BE1A-B30A8ABB6B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AC5DF4-1AC4-4872-9465-AFBA6E1DD5BF}"/>
</file>

<file path=customXml/itemProps4.xml><?xml version="1.0" encoding="utf-8"?>
<ds:datastoreItem xmlns:ds="http://schemas.openxmlformats.org/officeDocument/2006/customXml" ds:itemID="{10DDB249-427D-4AA6-84A9-8C982008A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6B428B3</Template>
  <TotalTime>9</TotalTime>
  <Pages>9</Pages>
  <Words>597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Homeworking During the COVID-19 Crisis - April 2020.docx</vt:lpstr>
    </vt:vector>
  </TitlesOfParts>
  <Company/>
  <LinksUpToDate>false</LinksUpToDate>
  <CharactersWithSpaces>3993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Homeworking During the COVID-19 Crisis - April 2020.docx</dc:title>
  <dc:subject/>
  <dc:creator>Kayleigh Maker</dc:creator>
  <cp:keywords/>
  <cp:lastModifiedBy>Jane Palmer</cp:lastModifiedBy>
  <cp:revision>3</cp:revision>
  <cp:lastPrinted>2020-06-09T09:15:00Z</cp:lastPrinted>
  <dcterms:created xsi:type="dcterms:W3CDTF">2023-09-08T12:34:00Z</dcterms:created>
  <dcterms:modified xsi:type="dcterms:W3CDTF">2023-09-08T15:11:00Z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0x0101004B4A85713FDE76488622ECF691861C66</vt:lpwstr>
  </property>
</Properties>
</file>