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1659C" w14:textId="6D760C7C" w:rsidR="0079762B" w:rsidRDefault="00FD6C32" w:rsidP="0079762B">
      <w:pPr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9BA312" wp14:editId="0349A2CF">
                <wp:simplePos x="0" y="0"/>
                <wp:positionH relativeFrom="column">
                  <wp:posOffset>-95250</wp:posOffset>
                </wp:positionH>
                <wp:positionV relativeFrom="paragraph">
                  <wp:posOffset>154940</wp:posOffset>
                </wp:positionV>
                <wp:extent cx="1636394" cy="1905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6394" cy="190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ED5D50" w14:textId="77777777" w:rsidR="00FD6C32" w:rsidRPr="0026189D" w:rsidRDefault="00FD6C32" w:rsidP="00FD6C3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Learning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for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life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BA312" id="Rectangle 2" o:spid="_x0000_s1026" style="position:absolute;margin-left:-7.5pt;margin-top:12.2pt;width:128.8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" filled="f" stroked="f">
                <v:textbox inset="0,0,0,0">
                  <w:txbxContent>
                    <w:p w14:paraId="50ED5D50" w14:textId="77777777" w:rsidR="00FD6C32" w:rsidRPr="0026189D" w:rsidRDefault="00FD6C32" w:rsidP="00FD6C32">
                      <w:pPr>
                        <w:rPr>
                          <w:sz w:val="24"/>
                          <w:szCs w:val="24"/>
                        </w:rPr>
                      </w:pP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Learning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for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life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CF71EB" wp14:editId="1E5228A1">
                <wp:simplePos x="0" y="0"/>
                <wp:positionH relativeFrom="column">
                  <wp:posOffset>-485775</wp:posOffset>
                </wp:positionH>
                <wp:positionV relativeFrom="paragraph">
                  <wp:posOffset>-944880</wp:posOffset>
                </wp:positionV>
                <wp:extent cx="1636394" cy="1905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6394" cy="190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AFA1E" w14:textId="77777777" w:rsidR="00FD6C32" w:rsidRPr="0026189D" w:rsidRDefault="00FD6C32" w:rsidP="00FD6C3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Learning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for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life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CF71EB" id="Rectangle 7" o:spid="_x0000_s1027" style="position:absolute;margin-left:-38.25pt;margin-top:-74.4pt;width:128.85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" filled="f" stroked="f">
                <v:textbox inset="0,0,0,0">
                  <w:txbxContent>
                    <w:p w14:paraId="70DAFA1E" w14:textId="77777777" w:rsidR="00FD6C32" w:rsidRPr="0026189D" w:rsidRDefault="00FD6C32" w:rsidP="00FD6C32">
                      <w:pPr>
                        <w:rPr>
                          <w:sz w:val="24"/>
                          <w:szCs w:val="24"/>
                        </w:rPr>
                      </w:pP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Learning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for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life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113729" wp14:editId="248AE605">
                <wp:simplePos x="0" y="0"/>
                <wp:positionH relativeFrom="column">
                  <wp:posOffset>-209550</wp:posOffset>
                </wp:positionH>
                <wp:positionV relativeFrom="paragraph">
                  <wp:posOffset>-782955</wp:posOffset>
                </wp:positionV>
                <wp:extent cx="1530350" cy="904874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9048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E79322" w14:textId="77777777" w:rsidR="00FD6C32" w:rsidRPr="00D27687" w:rsidRDefault="00FD6C32" w:rsidP="00FD6C32">
                            <w:pPr>
                              <w:ind w:left="0" w:firstLine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SRS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13729" id="Rectangle 5" o:spid="_x0000_s1028" style="position:absolute;margin-left:-16.5pt;margin-top:-61.65pt;width:120.5pt;height:7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" filled="f" stroked="f">
                <v:textbox inset="0,0,0,0">
                  <w:txbxContent>
                    <w:p w14:paraId="7DE79322" w14:textId="77777777" w:rsidR="00FD6C32" w:rsidRPr="00D27687" w:rsidRDefault="00FD6C32" w:rsidP="00FD6C32">
                      <w:pPr>
                        <w:ind w:left="0" w:firstLine="0"/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SRS</w:t>
                      </w:r>
                    </w:p>
                  </w:txbxContent>
                </v:textbox>
              </v:rect>
            </w:pict>
          </mc:Fallback>
        </mc:AlternateContent>
      </w:r>
      <w:r w:rsidR="00C8232F" w:rsidRPr="00C8232F">
        <w:rPr>
          <w:noProof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FC71D20" wp14:editId="3BF22352">
                <wp:simplePos x="0" y="0"/>
                <wp:positionH relativeFrom="margin">
                  <wp:posOffset>5505450</wp:posOffset>
                </wp:positionH>
                <wp:positionV relativeFrom="paragraph">
                  <wp:posOffset>-725805</wp:posOffset>
                </wp:positionV>
                <wp:extent cx="1076325" cy="6191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191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3AF396" w14:textId="7604410C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8232F"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ID</w:t>
                            </w: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N</w:t>
                            </w:r>
                          </w:p>
                          <w:p w14:paraId="6C41648E" w14:textId="77777777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0BDFD4F3" w14:textId="77777777" w:rsidR="00C8232F" w:rsidRP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  <w:p w14:paraId="0E1A99C1" w14:textId="1C0601CB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Islington Dyslexia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Networdk</w:t>
                            </w:r>
                            <w:proofErr w:type="spellEnd"/>
                          </w:p>
                          <w:p w14:paraId="77220603" w14:textId="77777777" w:rsidR="00C8232F" w:rsidRPr="00D27687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71D20" id="Rectangle 15" o:spid="_x0000_s1029" style="position:absolute;margin-left:433.5pt;margin-top:-57.15pt;width:84.75pt;height:48.75pt;z-index:2516664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" filled="f" stroked="f">
                <v:textbox inset="0,0,0,0">
                  <w:txbxContent>
                    <w:p w14:paraId="473AF396" w14:textId="7604410C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 w:rsidRPr="00C8232F"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ID</w:t>
                      </w:r>
                      <w: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N</w:t>
                      </w:r>
                    </w:p>
                    <w:p w14:paraId="6C41648E" w14:textId="77777777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0BDFD4F3" w14:textId="77777777" w:rsidR="00C8232F" w:rsidRP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</w:p>
                    <w:p w14:paraId="0E1A99C1" w14:textId="1C0601CB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Islington Dyslexia Networdk</w:t>
                      </w:r>
                    </w:p>
                    <w:p w14:paraId="77220603" w14:textId="77777777" w:rsidR="00C8232F" w:rsidRPr="00D27687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232F" w:rsidRPr="00C8232F">
        <w:rPr>
          <w:rFonts w:ascii="Arial" w:hAnsi="Arial" w:cs="Arial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00EB1E2" wp14:editId="695ACCEB">
                <wp:simplePos x="0" y="0"/>
                <wp:positionH relativeFrom="margin">
                  <wp:posOffset>5267325</wp:posOffset>
                </wp:positionH>
                <wp:positionV relativeFrom="margin">
                  <wp:posOffset>-95250</wp:posOffset>
                </wp:positionV>
                <wp:extent cx="157162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14325"/>
                        </a:xfrm>
                        <a:prstGeom prst="rect">
                          <a:avLst/>
                        </a:prstGeom>
                        <a:solidFill>
                          <a:srgbClr val="5D288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FCBA" w14:textId="7749ADF3" w:rsidR="00C8232F" w:rsidRPr="00C8232F" w:rsidRDefault="00C8232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C8232F">
                              <w:rPr>
                                <w:color w:val="FFFFFF" w:themeColor="background1"/>
                              </w:rPr>
                              <w:t xml:space="preserve">Islington Dyslexia Network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EB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14.75pt;margin-top:-7.5pt;width:123.75pt;height:2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" fillcolor="#5d2884">
                <v:textbox>
                  <w:txbxContent>
                    <w:p w14:paraId="5016FCBA" w14:textId="7749ADF3" w:rsidR="00C8232F" w:rsidRPr="00C8232F" w:rsidRDefault="00C8232F">
                      <w:pPr>
                        <w:rPr>
                          <w:color w:val="FFFFFF" w:themeColor="background1"/>
                        </w:rPr>
                      </w:pPr>
                      <w:r w:rsidRPr="00C8232F">
                        <w:rPr>
                          <w:color w:val="FFFFFF" w:themeColor="background1"/>
                        </w:rPr>
                        <w:t xml:space="preserve">Islington Dyslexia Network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8232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16FF0E" wp14:editId="215804F0">
                <wp:simplePos x="0" y="0"/>
                <wp:positionH relativeFrom="page">
                  <wp:posOffset>-26670</wp:posOffset>
                </wp:positionH>
                <wp:positionV relativeFrom="paragraph">
                  <wp:posOffset>-942340</wp:posOffset>
                </wp:positionV>
                <wp:extent cx="10687050" cy="1352550"/>
                <wp:effectExtent l="0" t="0" r="0" b="0"/>
                <wp:wrapNone/>
                <wp:docPr id="4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0" cy="1352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993" h="1436733">
                              <a:moveTo>
                                <a:pt x="0" y="0"/>
                              </a:moveTo>
                              <a:lnTo>
                                <a:pt x="7559993" y="0"/>
                              </a:lnTo>
                              <a:lnTo>
                                <a:pt x="7559993" y="1332014"/>
                              </a:lnTo>
                              <a:cubicBezTo>
                                <a:pt x="7559993" y="1332014"/>
                                <a:pt x="6160682" y="1099896"/>
                                <a:pt x="3779990" y="1332014"/>
                              </a:cubicBezTo>
                              <a:cubicBezTo>
                                <a:pt x="2961623" y="1411800"/>
                                <a:pt x="2259224" y="1436733"/>
                                <a:pt x="1689767" y="1435097"/>
                              </a:cubicBezTo>
                              <a:cubicBezTo>
                                <a:pt x="602622" y="1431973"/>
                                <a:pt x="0" y="1332014"/>
                                <a:pt x="0" y="1332014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F388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135DDEB" w14:textId="77777777" w:rsidR="00C8232F" w:rsidRPr="00C8232F" w:rsidRDefault="00C8232F" w:rsidP="00C8232F">
                            <w:pPr>
                              <w:spacing w:after="0" w:line="240" w:lineRule="auto"/>
                              <w:ind w:left="11" w:right="6" w:hanging="11"/>
                              <w:outlineLvl w:val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>lington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 xml:space="preserve"> Dyslexia Network</w:t>
                            </w:r>
                          </w:p>
                          <w:p w14:paraId="4989803B" w14:textId="1A1BA281" w:rsidR="00272E34" w:rsidRDefault="00272E34" w:rsidP="0079762B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FF0E" id="Shape 217" o:spid="_x0000_s1031" style="position:absolute;margin-left:-2.1pt;margin-top:-74.2pt;width:841.5pt;height:10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559993,14367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" adj="-11796480,,5400" path="m,l7559993,r,1332014c7559993,1332014,6160682,1099896,3779990,1332014v-818367,79786,-1520766,104719,-2090223,103083c602622,1431973,,1332014,,1332014l,xe" fillcolor="#5f3884" stroked="f" strokeweight="0">
                <v:stroke miterlimit="83231f" joinstyle="miter"/>
                <v:formulas/>
                <v:path arrowok="t" o:connecttype="custom" textboxrect="0,0,7559993,1436733"/>
                <v:textbox>
                  <w:txbxContent>
                    <w:p w14:paraId="3135DDEB" w14:textId="77777777" w:rsidR="00C8232F" w:rsidRPr="00C8232F" w:rsidRDefault="00C8232F" w:rsidP="00C8232F">
                      <w:pPr>
                        <w:spacing w:after="0" w:line="240" w:lineRule="auto"/>
                        <w:ind w:left="11" w:right="6" w:hanging="11"/>
                        <w:outlineLvl w:val="0"/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>lington Dyslexia Network</w:t>
                      </w:r>
                    </w:p>
                    <w:p w14:paraId="4989803B" w14:textId="1A1BA281" w:rsidR="00272E34" w:rsidRDefault="00272E34" w:rsidP="0079762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8232F" w:rsidRPr="00C8232F">
        <w:rPr>
          <w:rFonts w:asciiTheme="minorHAnsi" w:eastAsiaTheme="minorEastAsia" w:hAnsiTheme="minorHAnsi" w:cstheme="minorBidi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92F144" wp14:editId="7EA73C30">
                <wp:simplePos x="0" y="0"/>
                <wp:positionH relativeFrom="column">
                  <wp:posOffset>-971550</wp:posOffset>
                </wp:positionH>
                <wp:positionV relativeFrom="paragraph">
                  <wp:posOffset>-1040130</wp:posOffset>
                </wp:positionV>
                <wp:extent cx="1749425" cy="225426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425" cy="225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9379B3" w14:textId="77777777" w:rsidR="00C8232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C187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Samuel Rhodes School</w:t>
                            </w:r>
                          </w:p>
                          <w:p w14:paraId="59B0BA98" w14:textId="77777777" w:rsidR="00C8232F" w:rsidRPr="00D6788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92F144" id="Rectangle 9" o:spid="_x0000_s1032" style="position:absolute;margin-left:-76.5pt;margin-top:-81.9pt;width:137.75pt;height:1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" filled="f" stroked="f">
                <v:textbox inset="0,0,0,0">
                  <w:txbxContent>
                    <w:p w14:paraId="699379B3" w14:textId="77777777" w:rsidR="00C8232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C187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Samuel Rhodes School</w:t>
                      </w:r>
                    </w:p>
                    <w:p w14:paraId="59B0BA98" w14:textId="77777777" w:rsidR="00C8232F" w:rsidRPr="00D6788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Cs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14:paraId="5DAB6C7B" w14:textId="0699F5D3" w:rsidR="00EF63E4" w:rsidRDefault="00EF63E4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bookmarkStart w:id="0" w:name="_MailAutoSig"/>
      <w:bookmarkEnd w:id="0"/>
    </w:p>
    <w:p w14:paraId="43EA1B1E" w14:textId="5D69B917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EA96D56" w14:textId="63DB41BE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3B47E952" w14:textId="1019E5A7" w:rsidR="00446559" w:rsidRPr="0067752B" w:rsidRDefault="0067752B" w:rsidP="0067752B">
      <w:pPr>
        <w:spacing w:after="0" w:line="240" w:lineRule="auto"/>
        <w:ind w:left="0" w:right="0" w:firstLine="0"/>
        <w:jc w:val="center"/>
        <w:rPr>
          <w:rFonts w:ascii="Arial" w:hAnsi="Arial" w:cs="Arial"/>
          <w:sz w:val="22"/>
        </w:rPr>
      </w:pPr>
      <w:r>
        <w:rPr>
          <w:color w:val="7030A0"/>
          <w:sz w:val="36"/>
          <w:szCs w:val="36"/>
          <w:u w:val="single"/>
        </w:rPr>
        <w:t>Islington Dyslexia Network</w:t>
      </w:r>
      <w:r w:rsidR="00F72F68">
        <w:rPr>
          <w:color w:val="7030A0"/>
          <w:sz w:val="36"/>
          <w:szCs w:val="36"/>
          <w:u w:val="single"/>
        </w:rPr>
        <w:t xml:space="preserve"> </w:t>
      </w:r>
      <w:r w:rsidR="00F72F68" w:rsidRPr="00F72F68">
        <w:rPr>
          <w:b/>
          <w:color w:val="7030A0"/>
          <w:sz w:val="36"/>
          <w:szCs w:val="36"/>
          <w:u w:val="single"/>
        </w:rPr>
        <w:t>Parent Questionnaire</w:t>
      </w:r>
    </w:p>
    <w:p w14:paraId="392BE8C2" w14:textId="12F6724C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73B7D09" w14:textId="7DE5E0A0" w:rsidR="00E83D83" w:rsidRPr="004D217E" w:rsidRDefault="0067752B" w:rsidP="0067752B">
      <w:pPr>
        <w:pStyle w:val="Body1"/>
        <w:jc w:val="center"/>
        <w:rPr>
          <w:color w:val="7030A0"/>
          <w:szCs w:val="24"/>
        </w:rPr>
      </w:pPr>
      <w:r>
        <w:rPr>
          <w:szCs w:val="24"/>
        </w:rPr>
        <w:t xml:space="preserve">Please complete and send electronically to </w:t>
      </w:r>
      <w:r w:rsidR="004D217E" w:rsidRPr="004D217E">
        <w:rPr>
          <w:color w:val="7030A0"/>
          <w:szCs w:val="24"/>
        </w:rPr>
        <w:t>palmer.j</w:t>
      </w:r>
      <w:r w:rsidRPr="004D217E">
        <w:rPr>
          <w:color w:val="7030A0"/>
          <w:szCs w:val="24"/>
        </w:rPr>
        <w:t>@srs.islington.sch.uk</w:t>
      </w:r>
    </w:p>
    <w:p w14:paraId="2625D738" w14:textId="14BE3718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1D6494D5" w14:textId="315DD421" w:rsidR="00446559" w:rsidRPr="0067752B" w:rsidRDefault="00446559" w:rsidP="009718B7">
      <w:pPr>
        <w:tabs>
          <w:tab w:val="left" w:pos="1425"/>
        </w:tabs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tbl>
      <w:tblPr>
        <w:tblStyle w:val="TableGrid"/>
        <w:tblpPr w:leftFromText="180" w:rightFromText="180" w:vertAnchor="text" w:horzAnchor="margin" w:tblpY="-9"/>
        <w:tblW w:w="10348" w:type="dxa"/>
        <w:tblLook w:val="04A0" w:firstRow="1" w:lastRow="0" w:firstColumn="1" w:lastColumn="0" w:noHBand="0" w:noVBand="1"/>
      </w:tblPr>
      <w:tblGrid>
        <w:gridCol w:w="1823"/>
        <w:gridCol w:w="3252"/>
        <w:gridCol w:w="1646"/>
        <w:gridCol w:w="3627"/>
      </w:tblGrid>
      <w:tr w:rsidR="00F72F68" w:rsidRPr="00F72F68" w14:paraId="441C31CA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2CAA7557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Child’s Name</w:t>
            </w:r>
          </w:p>
        </w:tc>
        <w:tc>
          <w:tcPr>
            <w:tcW w:w="3252" w:type="dxa"/>
          </w:tcPr>
          <w:p w14:paraId="22645C5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7F37C90D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1A28E83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 xml:space="preserve">Your Name </w:t>
            </w:r>
          </w:p>
        </w:tc>
        <w:tc>
          <w:tcPr>
            <w:tcW w:w="3627" w:type="dxa"/>
          </w:tcPr>
          <w:p w14:paraId="2E606C0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F72F68" w:rsidRPr="00F72F68" w14:paraId="5355254E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08AEDA8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Address</w:t>
            </w:r>
          </w:p>
          <w:p w14:paraId="3702B6E7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252" w:type="dxa"/>
          </w:tcPr>
          <w:p w14:paraId="7E2F7C6E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7EC570D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contact information</w:t>
            </w:r>
          </w:p>
        </w:tc>
        <w:tc>
          <w:tcPr>
            <w:tcW w:w="3627" w:type="dxa"/>
          </w:tcPr>
          <w:p w14:paraId="77878D26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Telephone/Mobile:</w:t>
            </w:r>
          </w:p>
          <w:p w14:paraId="263ED3EE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Email:</w:t>
            </w:r>
          </w:p>
        </w:tc>
      </w:tr>
      <w:tr w:rsidR="00F72F68" w:rsidRPr="00F72F68" w14:paraId="6A62AEC6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048504FF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Child’s Date of Birth</w:t>
            </w:r>
          </w:p>
        </w:tc>
        <w:tc>
          <w:tcPr>
            <w:tcW w:w="3252" w:type="dxa"/>
          </w:tcPr>
          <w:p w14:paraId="7E1D4E13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45492BE2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Relation to the Child</w:t>
            </w:r>
          </w:p>
        </w:tc>
        <w:tc>
          <w:tcPr>
            <w:tcW w:w="3627" w:type="dxa"/>
          </w:tcPr>
          <w:p w14:paraId="2325560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F72F68" w:rsidRPr="00F72F68" w14:paraId="635B33DF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66D7C668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Child’s School</w:t>
            </w:r>
          </w:p>
        </w:tc>
        <w:tc>
          <w:tcPr>
            <w:tcW w:w="3252" w:type="dxa"/>
          </w:tcPr>
          <w:p w14:paraId="7EE373DF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76E12805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Child’s Year Group</w:t>
            </w:r>
          </w:p>
        </w:tc>
        <w:tc>
          <w:tcPr>
            <w:tcW w:w="3627" w:type="dxa"/>
          </w:tcPr>
          <w:p w14:paraId="36C94B5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364391D1" w14:textId="2082083E" w:rsidR="00F72F68" w:rsidRPr="00F72F68" w:rsidRDefault="00F72F68" w:rsidP="00F72F68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40B39488" w14:textId="0020D87E" w:rsidR="00F72F68" w:rsidRPr="00F72F68" w:rsidRDefault="00F72F68" w:rsidP="00F72F68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  <w:r w:rsidRPr="00F72F68">
        <w:rPr>
          <w:rFonts w:ascii="Arial" w:hAnsi="Arial" w:cs="Arial"/>
          <w:b/>
          <w:sz w:val="22"/>
        </w:rPr>
        <w:t>Health, Early Years and Learning</w:t>
      </w:r>
      <w:r>
        <w:rPr>
          <w:rFonts w:ascii="Arial" w:hAnsi="Arial" w:cs="Arial"/>
          <w:b/>
          <w:sz w:val="22"/>
        </w:rPr>
        <w:t xml:space="preserve"> </w:t>
      </w:r>
      <w:r w:rsidRPr="00F72F68">
        <w:rPr>
          <w:rFonts w:ascii="Arial" w:hAnsi="Arial" w:cs="Arial"/>
          <w:b/>
          <w:sz w:val="22"/>
        </w:rPr>
        <w:t>Family</w:t>
      </w:r>
    </w:p>
    <w:tbl>
      <w:tblPr>
        <w:tblStyle w:val="TableGrid"/>
        <w:tblW w:w="10459" w:type="dxa"/>
        <w:tblInd w:w="-5" w:type="dxa"/>
        <w:tblLook w:val="04A0" w:firstRow="1" w:lastRow="0" w:firstColumn="1" w:lastColumn="0" w:noHBand="0" w:noVBand="1"/>
      </w:tblPr>
      <w:tblGrid>
        <w:gridCol w:w="10459"/>
      </w:tblGrid>
      <w:tr w:rsidR="00F72F68" w:rsidRPr="00F72F68" w14:paraId="3D3777FB" w14:textId="77777777" w:rsidTr="00F72F68">
        <w:tc>
          <w:tcPr>
            <w:tcW w:w="10459" w:type="dxa"/>
          </w:tcPr>
          <w:p w14:paraId="44560E15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Is English your first language?  Y/N   If no, what language(s) do you speak at home?</w:t>
            </w:r>
          </w:p>
          <w:p w14:paraId="34670BF4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70425EB0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F72F68" w:rsidRPr="00F72F68" w14:paraId="3A7FDDC1" w14:textId="77777777" w:rsidTr="00F72F68">
        <w:tc>
          <w:tcPr>
            <w:tcW w:w="10459" w:type="dxa"/>
          </w:tcPr>
          <w:p w14:paraId="14029D58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Who lives at home?</w:t>
            </w:r>
          </w:p>
          <w:p w14:paraId="435B058C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15F097C4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49FAEDC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F72F68" w:rsidRPr="00F72F68" w14:paraId="64EC5E64" w14:textId="77777777" w:rsidTr="00F72F68">
        <w:tc>
          <w:tcPr>
            <w:tcW w:w="10459" w:type="dxa"/>
          </w:tcPr>
          <w:p w14:paraId="566B0A6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Position of child in family and ages of siblings:</w:t>
            </w:r>
          </w:p>
          <w:p w14:paraId="637A2033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5F32331F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23E00A00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F72F68" w:rsidRPr="00F72F68" w14:paraId="0CAE4A4A" w14:textId="77777777" w:rsidTr="00F72F68">
        <w:tc>
          <w:tcPr>
            <w:tcW w:w="10459" w:type="dxa"/>
          </w:tcPr>
          <w:p w14:paraId="5AEE0B9A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Is there anyone in the close family who has experienced specific difficulties with reading, writing or spelling and/or has received any formal diagnosis, such as dyslexia?</w:t>
            </w:r>
          </w:p>
          <w:p w14:paraId="793FF4A6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25997F1D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4707A2EA" w14:textId="77777777" w:rsidR="00EA5532" w:rsidRDefault="00EA5532" w:rsidP="00FD6C32">
      <w:p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0B0C7909" w14:textId="09EC3DB3" w:rsidR="00F72F68" w:rsidRPr="005E1409" w:rsidRDefault="00F72F68" w:rsidP="00FD6C32">
      <w:p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Health, </w:t>
      </w:r>
      <w:r w:rsidRPr="005E1409">
        <w:rPr>
          <w:rFonts w:ascii="Arial" w:hAnsi="Arial" w:cs="Arial"/>
          <w:b/>
          <w:sz w:val="24"/>
          <w:szCs w:val="24"/>
        </w:rPr>
        <w:t>Early Years</w:t>
      </w:r>
      <w:r>
        <w:rPr>
          <w:rFonts w:ascii="Arial" w:hAnsi="Arial" w:cs="Arial"/>
          <w:b/>
          <w:sz w:val="24"/>
          <w:szCs w:val="24"/>
        </w:rPr>
        <w:t xml:space="preserve"> and Learning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F72F68" w:rsidRPr="005E1409" w14:paraId="0BC38D1C" w14:textId="77777777" w:rsidTr="00FD6C32">
        <w:tc>
          <w:tcPr>
            <w:tcW w:w="10348" w:type="dxa"/>
          </w:tcPr>
          <w:p w14:paraId="788C0809" w14:textId="77777777" w:rsidR="00F72F68" w:rsidRDefault="00F72F68" w:rsidP="00FD6C32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Were there any difficulties with your child’s birth?</w:t>
            </w:r>
          </w:p>
          <w:p w14:paraId="10A7ADCF" w14:textId="0E92E1E6" w:rsidR="00F72F68" w:rsidRDefault="00F72F68" w:rsidP="00EA5532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1A67866E" w14:textId="77777777" w:rsidTr="00FD6C32">
        <w:tc>
          <w:tcPr>
            <w:tcW w:w="10348" w:type="dxa"/>
          </w:tcPr>
          <w:p w14:paraId="6809136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Did they reach their milestones as expected?</w:t>
            </w:r>
          </w:p>
          <w:p w14:paraId="3F361F9C" w14:textId="3BD72E85" w:rsidR="00FD6C32" w:rsidRDefault="00FD6C32" w:rsidP="00EA5532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F72F68" w:rsidRPr="005E1409" w14:paraId="20F598A2" w14:textId="77777777" w:rsidTr="00FD6C32">
        <w:tc>
          <w:tcPr>
            <w:tcW w:w="10348" w:type="dxa"/>
          </w:tcPr>
          <w:p w14:paraId="109CECE0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Is there a history of hearing/sight problems?</w:t>
            </w:r>
          </w:p>
          <w:p w14:paraId="6F3808B7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B34F49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183E9835" w14:textId="77777777" w:rsidTr="00FD6C32">
        <w:tc>
          <w:tcPr>
            <w:tcW w:w="10348" w:type="dxa"/>
          </w:tcPr>
          <w:p w14:paraId="08ED5506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is your child’s general health? Did they have the usual childhood ailments?</w:t>
            </w:r>
          </w:p>
          <w:p w14:paraId="13E37650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4BF43E74" w14:textId="77777777" w:rsidTr="00FD6C32">
        <w:tc>
          <w:tcPr>
            <w:tcW w:w="10348" w:type="dxa"/>
          </w:tcPr>
          <w:p w14:paraId="3461E51F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Did your child receive any speech/language therapy pre-school? If so, when and why were they discharged?</w:t>
            </w:r>
          </w:p>
          <w:p w14:paraId="2A9FB51F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68E5E7B8" w14:textId="77777777" w:rsidTr="00FD6C32">
        <w:tc>
          <w:tcPr>
            <w:tcW w:w="10348" w:type="dxa"/>
          </w:tcPr>
          <w:p w14:paraId="740CB9F6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409">
              <w:rPr>
                <w:rFonts w:ascii="Arial" w:hAnsi="Arial" w:cs="Arial"/>
                <w:sz w:val="24"/>
                <w:szCs w:val="24"/>
              </w:rPr>
              <w:t>Does your ch</w:t>
            </w:r>
            <w:r>
              <w:rPr>
                <w:rFonts w:ascii="Arial" w:hAnsi="Arial" w:cs="Arial"/>
                <w:sz w:val="24"/>
                <w:szCs w:val="24"/>
              </w:rPr>
              <w:t>ild have or have they had any</w:t>
            </w:r>
            <w:r w:rsidRPr="005E1409">
              <w:rPr>
                <w:rFonts w:ascii="Arial" w:hAnsi="Arial" w:cs="Arial"/>
                <w:sz w:val="24"/>
                <w:szCs w:val="24"/>
              </w:rPr>
              <w:t xml:space="preserve"> difficulties</w:t>
            </w:r>
            <w:r>
              <w:rPr>
                <w:rFonts w:ascii="Arial" w:hAnsi="Arial" w:cs="Arial"/>
                <w:sz w:val="24"/>
                <w:szCs w:val="24"/>
              </w:rPr>
              <w:t xml:space="preserve"> with speech, oral language or communication</w:t>
            </w:r>
            <w:r w:rsidRPr="005E1409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2746F9B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7FC83796" w14:textId="77777777" w:rsidTr="00FD6C32">
        <w:tc>
          <w:tcPr>
            <w:tcW w:w="10348" w:type="dxa"/>
          </w:tcPr>
          <w:p w14:paraId="56F777AD" w14:textId="77777777" w:rsidR="00F72F68" w:rsidRPr="00E91E3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How are your child’s motor skills? (For example, </w:t>
            </w:r>
            <w:r>
              <w:rPr>
                <w:rFonts w:ascii="Arial" w:hAnsi="Arial" w:cs="Arial"/>
                <w:i/>
                <w:sz w:val="24"/>
                <w:szCs w:val="24"/>
              </w:rPr>
              <w:t>any problems throwing, catching, using a knife and fork, tying laces?)</w:t>
            </w:r>
          </w:p>
          <w:p w14:paraId="6EB70F05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4F431EF0" w14:textId="77777777" w:rsidTr="00FD6C32">
        <w:tc>
          <w:tcPr>
            <w:tcW w:w="10348" w:type="dxa"/>
          </w:tcPr>
          <w:p w14:paraId="3F09709A" w14:textId="77777777" w:rsidR="00F72F68" w:rsidRPr="00481542" w:rsidRDefault="00F72F68" w:rsidP="00501DC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E1409">
              <w:rPr>
                <w:rFonts w:ascii="Arial" w:hAnsi="Arial" w:cs="Arial"/>
                <w:sz w:val="24"/>
                <w:szCs w:val="24"/>
              </w:rPr>
              <w:t>Have they had a sight and/or hearing test in the past year?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>This</w:t>
            </w:r>
            <w:r w:rsidRPr="004815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must be completed </w:t>
            </w:r>
            <w:r w:rsidRPr="00481542">
              <w:rPr>
                <w:rFonts w:ascii="Arial" w:hAnsi="Arial" w:cs="Arial"/>
                <w:b/>
                <w:sz w:val="24"/>
                <w:szCs w:val="24"/>
              </w:rPr>
              <w:t>prior to assessment.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68318834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56F39464" w14:textId="77777777" w:rsidTr="00FD6C32">
        <w:tc>
          <w:tcPr>
            <w:tcW w:w="10348" w:type="dxa"/>
          </w:tcPr>
          <w:p w14:paraId="5D06B42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Does your child wear glasses? Yes/No</w:t>
            </w:r>
          </w:p>
          <w:p w14:paraId="653B1E2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BD5F09" w14:textId="0EC6E002" w:rsidR="00F72F68" w:rsidRPr="005E1409" w:rsidRDefault="00F72F68" w:rsidP="00FD6C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yes (and necessary), please ensure they are worn in school, as they will need to wear them when completing the assessment. </w:t>
            </w:r>
          </w:p>
        </w:tc>
      </w:tr>
      <w:tr w:rsidR="00F72F68" w:rsidRPr="005E1409" w14:paraId="1BBF1210" w14:textId="77777777" w:rsidTr="00FD6C32">
        <w:trPr>
          <w:trHeight w:val="2824"/>
        </w:trPr>
        <w:tc>
          <w:tcPr>
            <w:tcW w:w="10348" w:type="dxa"/>
          </w:tcPr>
          <w:p w14:paraId="59909C0A" w14:textId="77777777" w:rsidR="00F72F68" w:rsidRPr="00CD57AE" w:rsidRDefault="00F72F68" w:rsidP="00501DCD">
            <w:pPr>
              <w:spacing w:line="360" w:lineRule="auto"/>
              <w:rPr>
                <w:rFonts w:ascii="Arial" w:hAnsi="Arial"/>
                <w:b/>
                <w:sz w:val="24"/>
                <w:szCs w:val="24"/>
              </w:rPr>
            </w:pPr>
            <w:r w:rsidRPr="00F816A9">
              <w:rPr>
                <w:rFonts w:ascii="Arial" w:hAnsi="Arial"/>
                <w:sz w:val="24"/>
                <w:szCs w:val="24"/>
              </w:rPr>
              <w:t>Do they complain about any visual aspect of reading</w:t>
            </w:r>
            <w:r>
              <w:rPr>
                <w:rFonts w:ascii="Arial" w:hAnsi="Arial"/>
                <w:sz w:val="24"/>
                <w:szCs w:val="24"/>
              </w:rPr>
              <w:t>?</w:t>
            </w:r>
            <w:r w:rsidRPr="00F816A9">
              <w:rPr>
                <w:rFonts w:ascii="Arial" w:hAnsi="Arial"/>
                <w:sz w:val="24"/>
                <w:szCs w:val="24"/>
              </w:rPr>
              <w:t xml:space="preserve"> (</w:t>
            </w:r>
            <w:r w:rsidRPr="00E91E38">
              <w:rPr>
                <w:rFonts w:ascii="Arial" w:hAnsi="Arial"/>
                <w:b/>
                <w:i/>
                <w:sz w:val="24"/>
                <w:szCs w:val="24"/>
              </w:rPr>
              <w:t xml:space="preserve">Please complete the Visual Screener </w:t>
            </w:r>
            <w:r>
              <w:rPr>
                <w:rFonts w:ascii="Arial" w:hAnsi="Arial"/>
                <w:b/>
                <w:i/>
                <w:sz w:val="24"/>
                <w:szCs w:val="24"/>
              </w:rPr>
              <w:t>below</w:t>
            </w:r>
            <w:r w:rsidRPr="00F816A9">
              <w:rPr>
                <w:rFonts w:ascii="Arial" w:hAnsi="Arial"/>
                <w:i/>
                <w:sz w:val="24"/>
                <w:szCs w:val="24"/>
              </w:rPr>
              <w:t>)</w:t>
            </w:r>
            <w:r w:rsidRPr="00F816A9"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</w:rPr>
              <w:t>If any difficulties are reported</w:t>
            </w:r>
            <w:r w:rsidRPr="00E91E38">
              <w:rPr>
                <w:rFonts w:ascii="Arial" w:hAnsi="Arial"/>
                <w:b/>
                <w:sz w:val="24"/>
                <w:szCs w:val="24"/>
              </w:rPr>
              <w:t>, this must be fully investigated by an orthoptist/behavioural optometrist before assessment can take place.</w:t>
            </w:r>
          </w:p>
        </w:tc>
      </w:tr>
      <w:tr w:rsidR="00F72F68" w:rsidRPr="005E1409" w14:paraId="4992CA62" w14:textId="77777777" w:rsidTr="00FD6C32">
        <w:tc>
          <w:tcPr>
            <w:tcW w:w="10348" w:type="dxa"/>
          </w:tcPr>
          <w:p w14:paraId="0C24AEE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Has your child received any other formal diagnosis (such as ASD, ADHD, Tourette’s, Dyspraxia)?  If so, please provide as much information as possible.</w:t>
            </w:r>
          </w:p>
          <w:p w14:paraId="7656AB8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5FE8106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FA8CB79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546AA1E4" w14:textId="77777777" w:rsidTr="00FD6C32">
        <w:tc>
          <w:tcPr>
            <w:tcW w:w="10348" w:type="dxa"/>
          </w:tcPr>
          <w:p w14:paraId="1F6ADAE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give more information about any concerns regarding:</w:t>
            </w:r>
          </w:p>
          <w:p w14:paraId="615BDC4D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Reading:</w:t>
            </w:r>
          </w:p>
          <w:p w14:paraId="1C1F6BC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C75DFF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11F1067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Writing:</w:t>
            </w:r>
          </w:p>
          <w:p w14:paraId="2FC5267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960B3E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DE1E87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Spelling:</w:t>
            </w:r>
          </w:p>
          <w:p w14:paraId="6E9F6D9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53B8C85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088ACEB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Maths:</w:t>
            </w:r>
          </w:p>
          <w:p w14:paraId="50291AD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3F6CA0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DB20D7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Memory, attention and concentration</w:t>
            </w:r>
            <w:r w:rsidRPr="005E140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BF085B">
              <w:rPr>
                <w:rFonts w:ascii="Arial" w:hAnsi="Arial" w:cs="Arial"/>
                <w:i/>
                <w:sz w:val="24"/>
                <w:szCs w:val="24"/>
              </w:rPr>
              <w:t>memory for words, pictures, general knowledge</w:t>
            </w:r>
            <w:r>
              <w:rPr>
                <w:rFonts w:ascii="Arial" w:hAnsi="Arial" w:cs="Arial"/>
                <w:i/>
                <w:sz w:val="24"/>
                <w:szCs w:val="24"/>
              </w:rPr>
              <w:t>, forgetting what to do, unable to concentrate for prolonged periods):</w:t>
            </w:r>
          </w:p>
          <w:p w14:paraId="72BA9525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AF8984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DF62ADE" w14:textId="7E8C6C0A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6C19A820" w14:textId="2F53D46E" w:rsidR="00FD6C32" w:rsidRDefault="00FD6C32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E093CBA" w14:textId="77777777" w:rsidR="00FD6C32" w:rsidRDefault="00FD6C32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7D7491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lastRenderedPageBreak/>
              <w:t>Planning and organisational skills:</w:t>
            </w:r>
          </w:p>
          <w:p w14:paraId="791C956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89D8A2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EC906DB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118C47D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Social skills:</w:t>
            </w:r>
          </w:p>
          <w:p w14:paraId="5E36F3CF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D342489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6FA78ADE" w14:textId="77777777" w:rsidTr="00FD6C32">
        <w:trPr>
          <w:trHeight w:val="2264"/>
        </w:trPr>
        <w:tc>
          <w:tcPr>
            <w:tcW w:w="10348" w:type="dxa"/>
          </w:tcPr>
          <w:p w14:paraId="19D1871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Any other areas of concern?</w:t>
            </w:r>
          </w:p>
          <w:p w14:paraId="1637457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171634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5F9EA8A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876595" w14:textId="77777777" w:rsidR="00F72F68" w:rsidRDefault="00F72F68" w:rsidP="00F72F68">
      <w:pPr>
        <w:spacing w:line="360" w:lineRule="auto"/>
        <w:ind w:left="-993"/>
        <w:rPr>
          <w:rFonts w:ascii="Arial" w:hAnsi="Arial" w:cs="Arial"/>
          <w:b/>
          <w:sz w:val="24"/>
          <w:szCs w:val="24"/>
        </w:rPr>
      </w:pPr>
    </w:p>
    <w:p w14:paraId="2A50AD38" w14:textId="77777777" w:rsidR="00F72F68" w:rsidRPr="003E6422" w:rsidRDefault="00F72F68" w:rsidP="00FD6C32">
      <w:pPr>
        <w:spacing w:line="360" w:lineRule="auto"/>
        <w:ind w:left="-426" w:firstLine="426"/>
        <w:rPr>
          <w:rFonts w:ascii="Arial" w:hAnsi="Arial" w:cs="Arial"/>
          <w:b/>
          <w:sz w:val="24"/>
          <w:szCs w:val="24"/>
        </w:rPr>
      </w:pPr>
      <w:r w:rsidRPr="003E6422">
        <w:rPr>
          <w:rFonts w:ascii="Arial" w:hAnsi="Arial" w:cs="Arial"/>
          <w:b/>
          <w:sz w:val="24"/>
          <w:szCs w:val="24"/>
        </w:rPr>
        <w:t>Family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F72F68" w:rsidRPr="003E6422" w14:paraId="1FE4621A" w14:textId="77777777" w:rsidTr="00FD6C32">
        <w:tc>
          <w:tcPr>
            <w:tcW w:w="10348" w:type="dxa"/>
          </w:tcPr>
          <w:p w14:paraId="7411F7A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Is Engli</w:t>
            </w:r>
            <w:r>
              <w:rPr>
                <w:rFonts w:ascii="Arial" w:hAnsi="Arial" w:cs="Arial"/>
                <w:sz w:val="24"/>
                <w:szCs w:val="24"/>
              </w:rPr>
              <w:t>sh your first language?  Y/N   If no, w</w:t>
            </w:r>
            <w:r w:rsidRPr="003E6422">
              <w:rPr>
                <w:rFonts w:ascii="Arial" w:hAnsi="Arial" w:cs="Arial"/>
                <w:sz w:val="24"/>
                <w:szCs w:val="24"/>
              </w:rPr>
              <w:t>hat language(s) do you speak at home?</w:t>
            </w:r>
          </w:p>
          <w:p w14:paraId="70560E3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06B4FE2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24071B29" w14:textId="77777777" w:rsidTr="00FD6C32">
        <w:tc>
          <w:tcPr>
            <w:tcW w:w="10348" w:type="dxa"/>
          </w:tcPr>
          <w:p w14:paraId="1794407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Who lives at home?</w:t>
            </w:r>
          </w:p>
          <w:p w14:paraId="2D7AA200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4A5A26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1534EE8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7745C3D4" w14:textId="77777777" w:rsidTr="00FD6C32">
        <w:tc>
          <w:tcPr>
            <w:tcW w:w="10348" w:type="dxa"/>
          </w:tcPr>
          <w:p w14:paraId="3FA9B78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Position of child in family and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ages of siblings:</w:t>
            </w:r>
          </w:p>
          <w:p w14:paraId="6CF39D3F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8E471D9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EF06454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130AC04D" w14:textId="77777777" w:rsidTr="00FD6C32">
        <w:tc>
          <w:tcPr>
            <w:tcW w:w="10348" w:type="dxa"/>
          </w:tcPr>
          <w:p w14:paraId="4A7689A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lastRenderedPageBreak/>
              <w:t xml:space="preserve">Is there anyone in the close family who has </w:t>
            </w:r>
            <w:r>
              <w:rPr>
                <w:rFonts w:ascii="Arial" w:hAnsi="Arial" w:cs="Arial"/>
                <w:sz w:val="24"/>
                <w:szCs w:val="24"/>
              </w:rPr>
              <w:t>experienced specific difficulties with reading, writing or spelling and/or has received any formal diagnosis, such as dyslexia?</w:t>
            </w:r>
          </w:p>
          <w:p w14:paraId="408B022A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FDED7D5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67C58139" w14:textId="77777777" w:rsidTr="00FD6C32">
        <w:tc>
          <w:tcPr>
            <w:tcW w:w="10348" w:type="dxa"/>
          </w:tcPr>
          <w:p w14:paraId="1E800D1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Are there any specific family circumstances that may have affected your child’s development or progress?</w:t>
            </w:r>
          </w:p>
          <w:p w14:paraId="3183BB6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5B9E651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FB52B5" w14:textId="77777777" w:rsidR="00F72F68" w:rsidRDefault="00F72F68" w:rsidP="00F72F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AA0ABEB" w14:textId="77777777" w:rsidR="00F72F68" w:rsidRPr="003E6422" w:rsidRDefault="00F72F68" w:rsidP="00FD6C32">
      <w:pPr>
        <w:spacing w:line="360" w:lineRule="auto"/>
        <w:ind w:left="-1134" w:firstLine="1134"/>
        <w:rPr>
          <w:rFonts w:ascii="Arial" w:hAnsi="Arial" w:cs="Arial"/>
          <w:b/>
          <w:sz w:val="24"/>
          <w:szCs w:val="24"/>
        </w:rPr>
      </w:pPr>
      <w:r w:rsidRPr="003E6422">
        <w:rPr>
          <w:rFonts w:ascii="Arial" w:hAnsi="Arial" w:cs="Arial"/>
          <w:b/>
          <w:sz w:val="24"/>
          <w:szCs w:val="24"/>
        </w:rPr>
        <w:t>General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F72F68" w:rsidRPr="003E6422" w14:paraId="7D307C2D" w14:textId="77777777" w:rsidTr="00FD6C32">
        <w:trPr>
          <w:trHeight w:val="80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70F018C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child’s strengths?</w:t>
            </w:r>
          </w:p>
          <w:p w14:paraId="45F2A1C5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34CD9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CBF2D0F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2E1D828D" w14:textId="77777777" w:rsidTr="00FD6C32">
        <w:trPr>
          <w:trHeight w:val="80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4818C18F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your child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happy at school?</w:t>
            </w:r>
          </w:p>
          <w:p w14:paraId="78C6647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09EB9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no, why not?</w:t>
            </w:r>
          </w:p>
          <w:p w14:paraId="0D9F2A11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257F7178" w14:textId="77777777" w:rsidTr="00FD6C32">
        <w:tc>
          <w:tcPr>
            <w:tcW w:w="10348" w:type="dxa"/>
          </w:tcPr>
          <w:p w14:paraId="3D2633CA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3E6422">
              <w:rPr>
                <w:rFonts w:ascii="Arial" w:hAnsi="Arial" w:cs="Arial"/>
                <w:sz w:val="24"/>
                <w:szCs w:val="24"/>
              </w:rPr>
              <w:t>s your child right or left handed?</w:t>
            </w:r>
          </w:p>
          <w:p w14:paraId="7D9D9AA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243FE4C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4467FC07" w14:textId="77777777" w:rsidTr="00FD6C32">
        <w:tc>
          <w:tcPr>
            <w:tcW w:w="10348" w:type="dxa"/>
          </w:tcPr>
          <w:p w14:paraId="2530C37D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Do they get frustrated with their homework?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C8636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49A742E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63090845" w14:textId="77777777" w:rsidTr="00FD6C32">
        <w:tc>
          <w:tcPr>
            <w:tcW w:w="10348" w:type="dxa"/>
          </w:tcPr>
          <w:p w14:paraId="643C60E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lastRenderedPageBreak/>
              <w:t>Do they reverse words</w:t>
            </w:r>
            <w:r>
              <w:rPr>
                <w:rFonts w:ascii="Arial" w:hAnsi="Arial" w:cs="Arial"/>
                <w:sz w:val="24"/>
                <w:szCs w:val="24"/>
              </w:rPr>
              <w:t xml:space="preserve"> or confuse letters/numbers (e.g. b and d or p and 9)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when reading</w:t>
            </w:r>
            <w:r>
              <w:rPr>
                <w:rFonts w:ascii="Arial" w:hAnsi="Arial" w:cs="Arial"/>
                <w:sz w:val="24"/>
                <w:szCs w:val="24"/>
              </w:rPr>
              <w:t>, writing and/or spelling</w:t>
            </w:r>
            <w:r w:rsidRPr="003E6422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B5F2967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C4554C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5C5CA70D" w14:textId="77777777" w:rsidTr="00FD6C32">
        <w:tc>
          <w:tcPr>
            <w:tcW w:w="10348" w:type="dxa"/>
          </w:tcPr>
          <w:p w14:paraId="6C8F19BA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Is there anything</w:t>
            </w:r>
            <w:r>
              <w:rPr>
                <w:rFonts w:ascii="Arial" w:hAnsi="Arial" w:cs="Arial"/>
                <w:sz w:val="24"/>
                <w:szCs w:val="24"/>
              </w:rPr>
              <w:t xml:space="preserve"> else that may be helpful for the assessor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to know? </w:t>
            </w:r>
            <w:r>
              <w:rPr>
                <w:rFonts w:ascii="Arial" w:hAnsi="Arial" w:cs="Arial"/>
                <w:sz w:val="24"/>
                <w:szCs w:val="24"/>
              </w:rPr>
              <w:t>Please continue on a separate sheet if necessary and attach any relevant reports if you wish.</w:t>
            </w:r>
          </w:p>
          <w:p w14:paraId="48DAEC8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1B0EFE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BF04A3B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8193F5" w14:textId="77777777" w:rsidR="00F72F68" w:rsidRDefault="00F72F68" w:rsidP="00F72F68">
      <w:pPr>
        <w:spacing w:line="240" w:lineRule="auto"/>
        <w:rPr>
          <w:rFonts w:ascii="Arial" w:hAnsi="Arial" w:cs="Arial"/>
          <w:sz w:val="24"/>
          <w:szCs w:val="24"/>
        </w:rPr>
      </w:pPr>
    </w:p>
    <w:p w14:paraId="2B160FF9" w14:textId="77777777" w:rsidR="00F72F68" w:rsidRDefault="00F72F68" w:rsidP="00F72F68">
      <w:pPr>
        <w:spacing w:line="240" w:lineRule="auto"/>
        <w:ind w:left="-1134"/>
        <w:rPr>
          <w:rFonts w:ascii="Arial" w:hAnsi="Arial" w:cs="Arial"/>
          <w:b/>
          <w:sz w:val="24"/>
          <w:szCs w:val="24"/>
        </w:rPr>
      </w:pPr>
    </w:p>
    <w:p w14:paraId="086F8180" w14:textId="77777777" w:rsidR="00F72F68" w:rsidRPr="00842981" w:rsidRDefault="00F72F68" w:rsidP="00FD6C32">
      <w:pPr>
        <w:spacing w:line="240" w:lineRule="auto"/>
        <w:ind w:left="-1134" w:firstLine="113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Visual Difficulties Screener</w:t>
      </w:r>
    </w:p>
    <w:tbl>
      <w:tblPr>
        <w:tblW w:w="10348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"/>
        <w:gridCol w:w="5955"/>
        <w:gridCol w:w="676"/>
        <w:gridCol w:w="729"/>
        <w:gridCol w:w="1236"/>
        <w:gridCol w:w="622"/>
        <w:gridCol w:w="796"/>
      </w:tblGrid>
      <w:tr w:rsidR="00F72F68" w:rsidRPr="00842981" w14:paraId="214A72DC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8C7CE43" w14:textId="77777777" w:rsidR="00F72F68" w:rsidRPr="00842981" w:rsidRDefault="00F72F68" w:rsidP="00FD6C32">
            <w:pPr>
              <w:spacing w:before="100" w:beforeAutospacing="1" w:after="100" w:afterAutospacing="1"/>
              <w:ind w:left="416" w:hanging="431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42981">
              <w:rPr>
                <w:rFonts w:ascii="Arial" w:hAnsi="Arial" w:cs="Arial"/>
                <w:i/>
                <w:sz w:val="24"/>
                <w:szCs w:val="24"/>
              </w:rPr>
              <w:t>Questions on eye and vision history</w:t>
            </w: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440B41C" w14:textId="77777777" w:rsidR="00F72F68" w:rsidRPr="00842981" w:rsidRDefault="00F72F68" w:rsidP="00501DCD">
            <w:pPr>
              <w:spacing w:before="100" w:beforeAutospacing="1" w:after="100" w:afterAutospacing="1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42981">
              <w:rPr>
                <w:rFonts w:ascii="Arial" w:hAnsi="Arial" w:cs="Arial"/>
                <w:i/>
                <w:sz w:val="24"/>
                <w:szCs w:val="24"/>
              </w:rPr>
              <w:t>Comments and notes</w:t>
            </w:r>
          </w:p>
        </w:tc>
      </w:tr>
      <w:tr w:rsidR="00F72F68" w:rsidRPr="00842981" w14:paraId="17F0AB5E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52FD9" w14:textId="77777777" w:rsidR="00F72F68" w:rsidRPr="00842981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Has your child </w:t>
            </w:r>
            <w:r>
              <w:rPr>
                <w:rFonts w:ascii="Arial" w:hAnsi="Arial" w:cs="Arial"/>
                <w:sz w:val="24"/>
                <w:szCs w:val="24"/>
              </w:rPr>
              <w:t xml:space="preserve">had </w:t>
            </w:r>
            <w:r w:rsidRPr="0084298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history of visual difficulties/ problems with sight/visual impairment? </w:t>
            </w: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96E12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1E4AC231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EAEE53" w14:textId="77777777" w:rsidR="00F72F68" w:rsidRPr="00842981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When did </w:t>
            </w:r>
            <w:r>
              <w:rPr>
                <w:rFonts w:ascii="Arial" w:hAnsi="Arial" w:cs="Arial"/>
                <w:sz w:val="24"/>
                <w:szCs w:val="24"/>
              </w:rPr>
              <w:t>they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 last have a sight-test by an optometrist (“optician”)? </w:t>
            </w: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C589F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720218C0" w14:textId="77777777" w:rsidTr="00FD6C32">
        <w:trPr>
          <w:trHeight w:val="4801"/>
        </w:trPr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5089636" w14:textId="77777777" w:rsidR="00F72F68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>Was any prescription made? YES/NO</w:t>
            </w:r>
          </w:p>
          <w:p w14:paraId="2577693D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br/>
              <w:t>If YES, was your child advised to</w:t>
            </w:r>
            <w:r>
              <w:rPr>
                <w:rFonts w:ascii="Arial" w:hAnsi="Arial" w:cs="Arial"/>
                <w:sz w:val="24"/>
                <w:szCs w:val="24"/>
              </w:rPr>
              <w:t xml:space="preserve"> wear the prescription glasses/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contact lenses for distance (e.g. for watching television) or near (e.g. for reading) or both? </w:t>
            </w:r>
          </w:p>
          <w:p w14:paraId="710D17E8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1E5B1BD1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>If YES, does your chil</w:t>
            </w:r>
            <w:r>
              <w:rPr>
                <w:rFonts w:ascii="Arial" w:hAnsi="Arial" w:cs="Arial"/>
                <w:sz w:val="24"/>
                <w:szCs w:val="24"/>
              </w:rPr>
              <w:t>d wear the prescribed glasses/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contact lenses? </w:t>
            </w:r>
            <w:r>
              <w:rPr>
                <w:rFonts w:ascii="Arial" w:hAnsi="Arial" w:cs="Arial"/>
                <w:sz w:val="24"/>
                <w:szCs w:val="24"/>
              </w:rPr>
              <w:t>YES/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NO  </w:t>
            </w:r>
          </w:p>
          <w:p w14:paraId="2846D035" w14:textId="77777777" w:rsidR="00F72F68" w:rsidRPr="00842981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3FAE4C55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1CB332DF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21B34E42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If NO, why not? </w:t>
            </w:r>
          </w:p>
          <w:p w14:paraId="76CE0B1F" w14:textId="77777777" w:rsidR="00F72F68" w:rsidRPr="00842981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98D9999" w14:textId="77777777" w:rsidR="00F72F68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4A6DCE" w14:textId="77777777" w:rsidR="00F72F68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A634EE7" w14:textId="77777777" w:rsidR="00F72F68" w:rsidRDefault="00F72F68" w:rsidP="00501DCD">
            <w:pPr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14:paraId="5ED6D04E" w14:textId="77777777" w:rsidR="00F72F68" w:rsidRPr="00842981" w:rsidRDefault="00F72F68" w:rsidP="00501DCD">
            <w:pPr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842981">
              <w:rPr>
                <w:rFonts w:ascii="Arial" w:eastAsia="Times New Roman" w:hAnsi="Arial" w:cs="Arial"/>
                <w:i/>
                <w:sz w:val="24"/>
                <w:szCs w:val="24"/>
              </w:rPr>
              <w:t xml:space="preserve">Please note </w:t>
            </w:r>
            <w:r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842981">
              <w:rPr>
                <w:rFonts w:ascii="Arial" w:hAnsi="Arial" w:cs="Arial"/>
                <w:i/>
                <w:sz w:val="24"/>
                <w:szCs w:val="24"/>
              </w:rPr>
              <w:t xml:space="preserve">rescribed glasses/contact lenses should be worn for a </w:t>
            </w:r>
            <w:proofErr w:type="spellStart"/>
            <w:r w:rsidRPr="00842981">
              <w:rPr>
                <w:rFonts w:ascii="Arial" w:hAnsi="Arial" w:cs="Arial"/>
                <w:i/>
                <w:sz w:val="24"/>
                <w:szCs w:val="24"/>
              </w:rPr>
              <w:t>SpLD</w:t>
            </w:r>
            <w:proofErr w:type="spellEnd"/>
            <w:r w:rsidRPr="00842981">
              <w:rPr>
                <w:rFonts w:ascii="Arial" w:hAnsi="Arial" w:cs="Arial"/>
                <w:i/>
                <w:sz w:val="24"/>
                <w:szCs w:val="24"/>
              </w:rPr>
              <w:t xml:space="preserve"> assessment, unless intended for distance use only.</w:t>
            </w:r>
          </w:p>
        </w:tc>
      </w:tr>
      <w:tr w:rsidR="00F72F68" w:rsidRPr="00842981" w14:paraId="039E08FB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C647A" w14:textId="77777777" w:rsidR="00F72F68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>Has your ch</w:t>
            </w:r>
            <w:r>
              <w:rPr>
                <w:rFonts w:ascii="Arial" w:hAnsi="Arial" w:cs="Arial"/>
                <w:sz w:val="24"/>
                <w:szCs w:val="24"/>
              </w:rPr>
              <w:t>ild ever used coloured overlays/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colour-tinted glasses? </w:t>
            </w:r>
          </w:p>
          <w:p w14:paraId="2027775C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251AD280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lastRenderedPageBreak/>
              <w:t xml:space="preserve">If YES,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ho advised and provided them? Why were they recommended? Did they help? If YES, in what way? </w:t>
            </w:r>
          </w:p>
          <w:p w14:paraId="110A3652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4FD295A5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Does your child still use them? </w:t>
            </w:r>
            <w:r>
              <w:rPr>
                <w:rFonts w:ascii="Arial" w:hAnsi="Arial" w:cs="Arial"/>
                <w:sz w:val="24"/>
                <w:szCs w:val="24"/>
              </w:rPr>
              <w:t>YES/</w:t>
            </w:r>
            <w:r w:rsidRPr="00842981">
              <w:rPr>
                <w:rFonts w:ascii="Arial" w:hAnsi="Arial" w:cs="Arial"/>
                <w:sz w:val="24"/>
                <w:szCs w:val="24"/>
              </w:rPr>
              <w:t xml:space="preserve">NO </w:t>
            </w:r>
          </w:p>
          <w:p w14:paraId="5CC3BB13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14:paraId="5BECA377" w14:textId="77777777" w:rsidR="00F72F68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</w:t>
            </w:r>
            <w:r w:rsidRPr="00842981">
              <w:rPr>
                <w:rFonts w:ascii="Arial" w:hAnsi="Arial" w:cs="Arial"/>
                <w:sz w:val="24"/>
                <w:szCs w:val="24"/>
              </w:rPr>
              <w:t>, why not?</w:t>
            </w:r>
          </w:p>
          <w:p w14:paraId="2047E4B9" w14:textId="77777777" w:rsidR="00F72F68" w:rsidRPr="00842981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1E548B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69A58588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0CB264D" w14:textId="77777777" w:rsidR="00F72F68" w:rsidRPr="00842981" w:rsidRDefault="00F72F68" w:rsidP="00501DCD">
            <w:pPr>
              <w:spacing w:before="100" w:beforeAutospacing="1" w:after="100" w:afterAutospacing="1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42981">
              <w:rPr>
                <w:rFonts w:ascii="Arial" w:hAnsi="Arial" w:cs="Arial"/>
                <w:i/>
                <w:sz w:val="24"/>
                <w:szCs w:val="24"/>
              </w:rPr>
              <w:lastRenderedPageBreak/>
              <w:t xml:space="preserve">Questions on </w:t>
            </w:r>
            <w:r>
              <w:rPr>
                <w:rFonts w:ascii="Arial" w:hAnsi="Arial" w:cs="Arial"/>
                <w:i/>
                <w:sz w:val="24"/>
                <w:szCs w:val="24"/>
              </w:rPr>
              <w:t>reading/near work activity</w:t>
            </w: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C89483F" w14:textId="77777777" w:rsidR="00F72F68" w:rsidRPr="00842981" w:rsidRDefault="00F72F68" w:rsidP="00501DCD">
            <w:pPr>
              <w:spacing w:before="100" w:beforeAutospacing="1" w:after="100" w:afterAutospacing="1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42981">
              <w:rPr>
                <w:rFonts w:ascii="Arial" w:hAnsi="Arial" w:cs="Arial"/>
                <w:i/>
                <w:sz w:val="24"/>
                <w:szCs w:val="24"/>
              </w:rPr>
              <w:t>Comments and notes</w:t>
            </w:r>
          </w:p>
        </w:tc>
      </w:tr>
      <w:tr w:rsidR="00F72F68" w:rsidRPr="00842981" w14:paraId="1C1B9893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09AEF" w14:textId="77777777" w:rsidR="00F72F68" w:rsidRPr="003D429D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3D429D">
              <w:rPr>
                <w:rFonts w:ascii="Arial" w:hAnsi="Arial" w:cs="Arial"/>
                <w:sz w:val="24"/>
                <w:szCs w:val="24"/>
              </w:rPr>
              <w:t>Approximately how many hours per school day does your child spend at a scre</w:t>
            </w:r>
            <w:r>
              <w:rPr>
                <w:rFonts w:ascii="Arial" w:hAnsi="Arial" w:cs="Arial"/>
                <w:sz w:val="24"/>
                <w:szCs w:val="24"/>
              </w:rPr>
              <w:t>en (phone, tablet, computer, etc.)</w:t>
            </w:r>
            <w:r w:rsidRPr="003D429D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48448536" w14:textId="77777777" w:rsidR="00F72F68" w:rsidRPr="003D429D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3D42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73FE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59C38493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90B74" w14:textId="77777777" w:rsidR="00F72F68" w:rsidRPr="003D429D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3D429D">
              <w:rPr>
                <w:rFonts w:ascii="Arial" w:hAnsi="Arial" w:cs="Arial"/>
                <w:sz w:val="24"/>
                <w:szCs w:val="24"/>
              </w:rPr>
              <w:t>Approximately how many additional hours per school day does your child s</w:t>
            </w:r>
            <w:r>
              <w:rPr>
                <w:rFonts w:ascii="Arial" w:hAnsi="Arial" w:cs="Arial"/>
                <w:sz w:val="24"/>
                <w:szCs w:val="24"/>
              </w:rPr>
              <w:t xml:space="preserve">pend reading books, newspapers, </w:t>
            </w:r>
            <w:r w:rsidRPr="003D429D">
              <w:rPr>
                <w:rFonts w:ascii="Arial" w:hAnsi="Arial" w:cs="Arial"/>
                <w:sz w:val="24"/>
                <w:szCs w:val="24"/>
              </w:rPr>
              <w:t xml:space="preserve">comics or other paper-based texts? </w:t>
            </w:r>
          </w:p>
          <w:p w14:paraId="7AF948FD" w14:textId="77777777" w:rsidR="00F72F68" w:rsidRPr="003D429D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208AC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4545EF29" w14:textId="77777777" w:rsidTr="00FD6C32">
        <w:tc>
          <w:tcPr>
            <w:tcW w:w="6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1F04A" w14:textId="77777777" w:rsidR="00F72F68" w:rsidRPr="003D429D" w:rsidRDefault="00F72F68" w:rsidP="00F72F68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3D429D">
              <w:rPr>
                <w:rFonts w:ascii="Arial" w:hAnsi="Arial" w:cs="Arial"/>
                <w:sz w:val="24"/>
                <w:szCs w:val="24"/>
              </w:rPr>
              <w:t xml:space="preserve">Has your child’s screen /reading /near work time increased recently? If so, by how much? </w:t>
            </w:r>
          </w:p>
          <w:p w14:paraId="772C2E81" w14:textId="77777777" w:rsidR="00F72F68" w:rsidRPr="003D429D" w:rsidRDefault="00F72F68" w:rsidP="00501DCD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011314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7655C35C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4CC5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FF448" w14:textId="77777777" w:rsidR="00F72F68" w:rsidRPr="003D429D" w:rsidRDefault="00F72F68" w:rsidP="00501DC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D429D">
              <w:rPr>
                <w:rFonts w:ascii="Arial" w:hAnsi="Arial" w:cs="Arial"/>
                <w:b/>
                <w:i/>
                <w:sz w:val="24"/>
                <w:szCs w:val="24"/>
              </w:rPr>
              <w:t>Visual Difficulties Questionnaire (pre - 16 years)*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B3D5B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Never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DA5AD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Rarely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99A9D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Sometimes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D5ECA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Often 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A387D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Always </w:t>
            </w:r>
          </w:p>
        </w:tc>
      </w:tr>
      <w:tr w:rsidR="00F72F68" w:rsidRPr="00842981" w14:paraId="5DC0D0B6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4AA3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2DB52" w14:textId="77777777" w:rsidR="00F72F68" w:rsidRPr="003D429D" w:rsidRDefault="00F72F68" w:rsidP="00501DC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D429D">
              <w:rPr>
                <w:rFonts w:ascii="Arial" w:hAnsi="Arial" w:cs="Arial"/>
                <w:b/>
                <w:i/>
                <w:sz w:val="24"/>
                <w:szCs w:val="24"/>
              </w:rPr>
              <w:t>Section for parents/carers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49C60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FE293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3D0C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C748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F0E9F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4C39D957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3C5FC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F35A8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Does your child report headaches when they are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A311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A2EFF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09DF5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A5D2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3A83C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349DDB1F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3CCC0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E2BC0A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Does your child report that reading makes their eyes feel sore, gritty or watery?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54A0C0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7CCC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7BED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1220F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47F2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616B2CD0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C0EB4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CCC15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Does your child report feeling tired or sleepy during or after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E206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9E53B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F02E0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26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069E5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381776FF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3115C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DE28A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become restless, fidgety or distracted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8CC74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875F3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1D620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0645D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71C59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2D66BC03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CE76E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75C25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rubbing their eyes when they are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6FAF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35C0FF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9E17D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C2CA2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933D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10961DE1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7910F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4E1B7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screwing up their eyes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3E739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A42F5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7954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5E02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58759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4EDC2025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4EB38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0C32C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tilting their head to one side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C442D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0605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CDC52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D132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47F16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6EC38B8B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A0B46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F627B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moving their eyes around or blinking frequently when they are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11F1CE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6660C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3597BB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A8B5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0817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3A85B190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D411D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47EBDA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holding a paper or book very close to their eyes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FB666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56DB4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FE6C8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66497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DBDC3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0B016E27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F9C558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48740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How often does your child use a marker or their finger to keep their place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58AA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F3F6F0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534B8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D46763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F1410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559DAFD8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B7475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11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F7F5F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that your child frequently loses their place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65BAB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78836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15855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6911D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E9F661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09A79C81" w14:textId="77777777" w:rsidTr="00FD6C32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FCBAF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12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5C6B9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t xml:space="preserve">Have you noticed your child covering or closing one eye when reading?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5925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C7D29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A480A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DA7FAC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0D3BB" w14:textId="77777777" w:rsidR="00F72F68" w:rsidRPr="00842981" w:rsidRDefault="00F72F68" w:rsidP="00501DC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72F68" w:rsidRPr="00842981" w14:paraId="705B80A0" w14:textId="77777777" w:rsidTr="00FD6C32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BC618" w14:textId="77777777" w:rsidR="00F72F68" w:rsidRPr="00842981" w:rsidRDefault="00F72F68" w:rsidP="00501DCD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42981">
              <w:rPr>
                <w:rFonts w:ascii="Arial" w:hAnsi="Arial" w:cs="Arial"/>
                <w:sz w:val="24"/>
                <w:szCs w:val="24"/>
              </w:rPr>
              <w:lastRenderedPageBreak/>
              <w:t xml:space="preserve">*N.B. Response categories for this protocol: Always = every day. Often = several times a week but not necessarily every day. Sometimes = 2-3 times a month. Rarely = only once every few months / a year. </w:t>
            </w:r>
          </w:p>
        </w:tc>
      </w:tr>
    </w:tbl>
    <w:p w14:paraId="01626859" w14:textId="77777777" w:rsidR="00F72F68" w:rsidRPr="00EF639E" w:rsidRDefault="00F72F68" w:rsidP="00FD6C32">
      <w:pPr>
        <w:pStyle w:val="NormalWeb"/>
        <w:ind w:right="-66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give my consent for an assessor from the IDN</w:t>
      </w:r>
      <w:r w:rsidRPr="00EF639E">
        <w:rPr>
          <w:rFonts w:ascii="Arial" w:hAnsi="Arial" w:cs="Arial"/>
          <w:color w:val="000000"/>
        </w:rPr>
        <w:t xml:space="preserve"> to assess</w:t>
      </w:r>
      <w:r>
        <w:rPr>
          <w:rFonts w:ascii="Arial" w:hAnsi="Arial" w:cs="Arial"/>
          <w:color w:val="000000"/>
        </w:rPr>
        <w:t xml:space="preserve"> my child</w:t>
      </w:r>
      <w:r w:rsidRPr="00EF639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and </w:t>
      </w:r>
      <w:r w:rsidRPr="00EF639E">
        <w:rPr>
          <w:rFonts w:ascii="Arial" w:hAnsi="Arial" w:cs="Arial"/>
          <w:color w:val="000000"/>
        </w:rPr>
        <w:t xml:space="preserve">understand that I may withdraw </w:t>
      </w:r>
      <w:r>
        <w:rPr>
          <w:rFonts w:ascii="Arial" w:hAnsi="Arial" w:cs="Arial"/>
          <w:color w:val="000000"/>
        </w:rPr>
        <w:t>them</w:t>
      </w:r>
      <w:r w:rsidRPr="00EF639E">
        <w:rPr>
          <w:rFonts w:ascii="Arial" w:hAnsi="Arial" w:cs="Arial"/>
          <w:color w:val="000000"/>
        </w:rPr>
        <w:t xml:space="preserve"> from the assessment process at any time. I also understand that</w:t>
      </w:r>
      <w:r>
        <w:rPr>
          <w:rFonts w:ascii="Arial" w:hAnsi="Arial" w:cs="Arial"/>
          <w:color w:val="000000"/>
        </w:rPr>
        <w:t xml:space="preserve"> any</w:t>
      </w:r>
      <w:r w:rsidRPr="00EF639E">
        <w:rPr>
          <w:rFonts w:ascii="Arial" w:hAnsi="Arial" w:cs="Arial"/>
          <w:color w:val="000000"/>
        </w:rPr>
        <w:t xml:space="preserve"> information </w:t>
      </w:r>
      <w:r>
        <w:rPr>
          <w:rFonts w:ascii="Arial" w:hAnsi="Arial" w:cs="Arial"/>
          <w:color w:val="000000"/>
        </w:rPr>
        <w:t>provided</w:t>
      </w:r>
      <w:r w:rsidRPr="00EF639E">
        <w:rPr>
          <w:rFonts w:ascii="Arial" w:hAnsi="Arial" w:cs="Arial"/>
          <w:color w:val="000000"/>
        </w:rPr>
        <w:t xml:space="preserve"> may be used in the report although if there is material, I do not wish to be </w:t>
      </w:r>
      <w:r>
        <w:rPr>
          <w:rFonts w:ascii="Arial" w:hAnsi="Arial" w:cs="Arial"/>
          <w:color w:val="000000"/>
        </w:rPr>
        <w:t>included then</w:t>
      </w:r>
      <w:r w:rsidRPr="00EF639E">
        <w:rPr>
          <w:rFonts w:ascii="Arial" w:hAnsi="Arial" w:cs="Arial"/>
          <w:color w:val="000000"/>
        </w:rPr>
        <w:t xml:space="preserve"> I can indicate this.</w:t>
      </w:r>
    </w:p>
    <w:p w14:paraId="3749D94D" w14:textId="77777777" w:rsidR="00F72F68" w:rsidRPr="00EF639E" w:rsidRDefault="00F72F68" w:rsidP="00FD6C32">
      <w:pPr>
        <w:pStyle w:val="NormalWeb"/>
        <w:ind w:left="-1134" w:right="-524" w:firstLine="1134"/>
        <w:rPr>
          <w:rFonts w:ascii="Arial" w:hAnsi="Arial" w:cs="Arial"/>
          <w:b/>
          <w:color w:val="000000"/>
        </w:rPr>
      </w:pPr>
      <w:r w:rsidRPr="00EF639E">
        <w:rPr>
          <w:rFonts w:ascii="Arial" w:hAnsi="Arial" w:cs="Arial"/>
          <w:b/>
          <w:color w:val="000000"/>
        </w:rPr>
        <w:t>Please sign and date below. This will need to be done prior to the assessment taking place.</w:t>
      </w: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1560"/>
        <w:gridCol w:w="5386"/>
        <w:gridCol w:w="992"/>
        <w:gridCol w:w="2268"/>
      </w:tblGrid>
      <w:tr w:rsidR="00F72F68" w14:paraId="0B477C71" w14:textId="77777777" w:rsidTr="00FD6C32">
        <w:trPr>
          <w:trHeight w:val="640"/>
        </w:trPr>
        <w:tc>
          <w:tcPr>
            <w:tcW w:w="1560" w:type="dxa"/>
            <w:shd w:val="clear" w:color="auto" w:fill="A6A6A6" w:themeFill="background1" w:themeFillShade="A6"/>
          </w:tcPr>
          <w:p w14:paraId="272236F1" w14:textId="77777777" w:rsidR="00F72F68" w:rsidRPr="00B17A1A" w:rsidRDefault="00F72F68" w:rsidP="00501DCD">
            <w:pPr>
              <w:rPr>
                <w:rFonts w:ascii="Arial" w:hAnsi="Arial"/>
                <w:b/>
                <w:sz w:val="24"/>
                <w:szCs w:val="24"/>
              </w:rPr>
            </w:pPr>
            <w:r w:rsidRPr="00B17A1A">
              <w:rPr>
                <w:rFonts w:ascii="Arial" w:hAnsi="Arial"/>
                <w:b/>
                <w:sz w:val="24"/>
                <w:szCs w:val="24"/>
              </w:rPr>
              <w:t>Signature</w:t>
            </w:r>
          </w:p>
        </w:tc>
        <w:tc>
          <w:tcPr>
            <w:tcW w:w="5386" w:type="dxa"/>
          </w:tcPr>
          <w:p w14:paraId="66A283EE" w14:textId="77777777" w:rsidR="00F72F68" w:rsidRDefault="00F72F68" w:rsidP="00501DCD">
            <w:pPr>
              <w:rPr>
                <w:rFonts w:ascii="Arial" w:hAnsi="Arial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</w:tcPr>
          <w:p w14:paraId="03AC2D23" w14:textId="77777777" w:rsidR="00F72F68" w:rsidRPr="00AF5F76" w:rsidRDefault="00F72F68" w:rsidP="00501DCD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 w:rsidRPr="0081525B">
              <w:rPr>
                <w:rFonts w:ascii="Arial" w:hAnsi="Arial"/>
                <w:b/>
                <w:sz w:val="24"/>
                <w:szCs w:val="24"/>
              </w:rPr>
              <w:t>Date</w:t>
            </w:r>
          </w:p>
        </w:tc>
        <w:tc>
          <w:tcPr>
            <w:tcW w:w="2268" w:type="dxa"/>
          </w:tcPr>
          <w:p w14:paraId="7F4C4BDD" w14:textId="77777777" w:rsidR="00F72F68" w:rsidRDefault="00F72F68" w:rsidP="00501DCD">
            <w:pPr>
              <w:spacing w:after="0" w:line="240" w:lineRule="auto"/>
              <w:rPr>
                <w:rFonts w:ascii="Arial" w:hAnsi="Arial"/>
              </w:rPr>
            </w:pPr>
          </w:p>
          <w:p w14:paraId="2D07474F" w14:textId="77777777" w:rsidR="00F72F68" w:rsidRDefault="00F72F68" w:rsidP="00501DCD">
            <w:pPr>
              <w:rPr>
                <w:rFonts w:ascii="Arial" w:hAnsi="Arial"/>
              </w:rPr>
            </w:pPr>
          </w:p>
        </w:tc>
      </w:tr>
    </w:tbl>
    <w:p w14:paraId="16BDB350" w14:textId="77777777" w:rsidR="004D217E" w:rsidRDefault="004D217E" w:rsidP="00D425B4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p w14:paraId="11270842" w14:textId="77777777" w:rsidR="004D217E" w:rsidRDefault="004D217E" w:rsidP="00D425B4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p w14:paraId="774A742B" w14:textId="7E0CD84A" w:rsidR="00890384" w:rsidRPr="006C4BAB" w:rsidRDefault="004D217E" w:rsidP="00D425B4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296891BA" wp14:editId="0D8CDB60">
            <wp:extent cx="6477000" cy="533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4BAB">
        <w:rPr>
          <w:rFonts w:ascii="Arial" w:hAnsi="Arial" w:cs="Arial"/>
          <w:sz w:val="22"/>
        </w:rPr>
        <w:tab/>
      </w:r>
    </w:p>
    <w:sectPr w:rsidR="00890384" w:rsidRPr="006C4BAB" w:rsidSect="009643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4" w:h="16836"/>
      <w:pgMar w:top="720" w:right="720" w:bottom="720" w:left="720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8BAFC" w14:textId="77777777" w:rsidR="00D05A61" w:rsidRDefault="00D05A61">
      <w:pPr>
        <w:spacing w:after="0" w:line="240" w:lineRule="auto"/>
      </w:pPr>
      <w:r>
        <w:separator/>
      </w:r>
    </w:p>
  </w:endnote>
  <w:endnote w:type="continuationSeparator" w:id="0">
    <w:p w14:paraId="49D74580" w14:textId="77777777" w:rsidR="00D05A61" w:rsidRDefault="00D05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41300" w14:textId="77777777" w:rsidR="00272E34" w:rsidRDefault="00272E34">
    <w:pPr>
      <w:tabs>
        <w:tab w:val="right" w:pos="10637"/>
      </w:tabs>
      <w:spacing w:after="142" w:line="259" w:lineRule="auto"/>
      <w:ind w:left="0" w:right="0" w:firstLine="0"/>
      <w:jc w:val="left"/>
    </w:pPr>
    <w:r>
      <w:rPr>
        <w:u w:val="single" w:color="22A3CA"/>
      </w:rPr>
      <w:t xml:space="preserve"> </w:t>
    </w:r>
    <w:r>
      <w:rPr>
        <w:u w:val="single" w:color="22A3CA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u w:val="single" w:color="22A3CA"/>
      </w:rPr>
      <w:t>2</w:t>
    </w:r>
    <w:r>
      <w:rPr>
        <w:u w:val="single" w:color="22A3CA"/>
      </w:rPr>
      <w:fldChar w:fldCharType="end"/>
    </w:r>
    <w:r>
      <w:t xml:space="preserve"> </w:t>
    </w:r>
  </w:p>
  <w:p w14:paraId="29D6B04F" w14:textId="77777777" w:rsidR="00272E34" w:rsidRDefault="00272E34">
    <w:pPr>
      <w:spacing w:after="0" w:line="259" w:lineRule="auto"/>
      <w:ind w:left="0" w:right="-30" w:firstLine="0"/>
      <w:jc w:val="righ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9945" w14:textId="6AE02766" w:rsidR="00272E34" w:rsidRDefault="00272E34" w:rsidP="00F72F68">
    <w:pPr>
      <w:spacing w:after="0" w:line="259" w:lineRule="auto"/>
      <w:ind w:left="0" w:right="-3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A26B8" w14:textId="54166ECA" w:rsidR="00272E34" w:rsidRDefault="00EA5532" w:rsidP="008365EA">
    <w:pPr>
      <w:tabs>
        <w:tab w:val="center" w:pos="4513"/>
        <w:tab w:val="right" w:pos="9026"/>
      </w:tabs>
      <w:spacing w:after="0" w:line="240" w:lineRule="auto"/>
      <w:ind w:left="0" w:right="0" w:firstLine="0"/>
      <w:jc w:val="left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35D5225" wp14:editId="589787CE">
              <wp:simplePos x="0" y="0"/>
              <wp:positionH relativeFrom="column">
                <wp:posOffset>-180975</wp:posOffset>
              </wp:positionH>
              <wp:positionV relativeFrom="paragraph">
                <wp:posOffset>236220</wp:posOffset>
              </wp:positionV>
              <wp:extent cx="3048000" cy="1190625"/>
              <wp:effectExtent l="0" t="0" r="0" b="9525"/>
              <wp:wrapTight wrapText="bothSides">
                <wp:wrapPolygon edited="0">
                  <wp:start x="0" y="0"/>
                  <wp:lineTo x="0" y="21427"/>
                  <wp:lineTo x="21465" y="21427"/>
                  <wp:lineTo x="21465" y="0"/>
                  <wp:lineTo x="0" y="0"/>
                </wp:wrapPolygon>
              </wp:wrapTight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190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597724" w14:textId="77777777" w:rsidR="00EA5532" w:rsidRDefault="00EA5532" w:rsidP="00EA5532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1A3C562E" w14:textId="77777777" w:rsidR="00EA5532" w:rsidRPr="00070633" w:rsidRDefault="00EA5532" w:rsidP="00EA5532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Head of Outreach: Jane Palmer</w:t>
                          </w:r>
                        </w:p>
                        <w:p w14:paraId="17C2DBBC" w14:textId="77777777" w:rsidR="00EA5532" w:rsidRPr="00323B4F" w:rsidRDefault="00EA5532" w:rsidP="00EA5532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4"/>
                              <w:szCs w:val="24"/>
                            </w:rPr>
                          </w:pPr>
                        </w:p>
                        <w:p w14:paraId="2974778A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741AC478" w14:textId="77777777" w:rsidR="00EA5532" w:rsidRPr="00070633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Contact: palmer.j@srs.islington.sch.uk</w:t>
                          </w:r>
                        </w:p>
                        <w:p w14:paraId="41F0198B" w14:textId="77777777" w:rsidR="00EA5532" w:rsidRPr="00446559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D5225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-14.25pt;margin-top:18.6pt;width:240pt;height:93.7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" stroked="f">
              <v:textbox>
                <w:txbxContent>
                  <w:p w14:paraId="03597724" w14:textId="77777777" w:rsidR="00EA5532" w:rsidRDefault="00EA5532" w:rsidP="00EA5532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1A3C562E" w14:textId="77777777" w:rsidR="00EA5532" w:rsidRPr="00070633" w:rsidRDefault="00EA5532" w:rsidP="00EA5532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Head of Outreach: Jane Palmer</w:t>
                    </w:r>
                  </w:p>
                  <w:p w14:paraId="17C2DBBC" w14:textId="77777777" w:rsidR="00EA5532" w:rsidRPr="00323B4F" w:rsidRDefault="00EA5532" w:rsidP="00EA5532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4"/>
                        <w:szCs w:val="24"/>
                      </w:rPr>
                    </w:pPr>
                  </w:p>
                  <w:p w14:paraId="2974778A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741AC478" w14:textId="77777777" w:rsidR="00EA5532" w:rsidRPr="00070633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Contact: palmer.j@srs.islington.sch.uk</w:t>
                    </w:r>
                  </w:p>
                  <w:p w14:paraId="41F0198B" w14:textId="77777777" w:rsidR="00EA5532" w:rsidRPr="00446559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3158AC">
      <w:rPr>
        <w:rFonts w:ascii="Comic Sans MS" w:eastAsia="Times New Roman" w:hAnsi="Comic Sans MS" w:cs="Times New Roman"/>
        <w:noProof/>
        <w:color w:val="7030A0"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1047EAE" wp14:editId="33AA9095">
              <wp:simplePos x="0" y="0"/>
              <wp:positionH relativeFrom="margin">
                <wp:posOffset>2924175</wp:posOffset>
              </wp:positionH>
              <wp:positionV relativeFrom="paragraph">
                <wp:posOffset>210185</wp:posOffset>
              </wp:positionV>
              <wp:extent cx="2562225" cy="1057275"/>
              <wp:effectExtent l="0" t="0" r="952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7BB3DD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Cs w:val="20"/>
                            </w:rPr>
                          </w:pPr>
                        </w:p>
                        <w:p w14:paraId="7EAFFC20" w14:textId="77777777" w:rsidR="00EA5532" w:rsidRPr="00323B4F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2"/>
                            </w:rPr>
                          </w:pP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Head</w:t>
                          </w:r>
                          <w:r>
                            <w:rPr>
                              <w:b/>
                              <w:color w:val="7030A0"/>
                              <w:sz w:val="22"/>
                            </w:rPr>
                            <w:t xml:space="preserve"> </w:t>
                          </w: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teacher: Cerys Normanton</w:t>
                          </w:r>
                        </w:p>
                        <w:p w14:paraId="40684578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7B3DF185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12676EDC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T. 020 7704 7490</w:t>
                          </w:r>
                          <w:r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2514A4FF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Email: school@srs.islington.sch.uk</w:t>
                          </w:r>
                        </w:p>
                        <w:p w14:paraId="240A9185" w14:textId="77777777" w:rsidR="00EA5532" w:rsidRDefault="00EA5532" w:rsidP="00EA553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047EAE" id="_x0000_s1050" type="#_x0000_t202" style="position:absolute;margin-left:230.25pt;margin-top:16.55pt;width:201.75pt;height:8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" stroked="f">
              <v:textbox>
                <w:txbxContent>
                  <w:p w14:paraId="227BB3DD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Cs w:val="20"/>
                      </w:rPr>
                    </w:pPr>
                  </w:p>
                  <w:p w14:paraId="7EAFFC20" w14:textId="77777777" w:rsidR="00EA5532" w:rsidRPr="00323B4F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2"/>
                      </w:rPr>
                    </w:pPr>
                    <w:r w:rsidRPr="00323B4F">
                      <w:rPr>
                        <w:b/>
                        <w:color w:val="7030A0"/>
                        <w:sz w:val="22"/>
                      </w:rPr>
                      <w:t>Head</w:t>
                    </w:r>
                    <w:r>
                      <w:rPr>
                        <w:b/>
                        <w:color w:val="7030A0"/>
                        <w:sz w:val="22"/>
                      </w:rPr>
                      <w:t xml:space="preserve"> </w:t>
                    </w:r>
                    <w:r w:rsidRPr="00323B4F">
                      <w:rPr>
                        <w:b/>
                        <w:color w:val="7030A0"/>
                        <w:sz w:val="22"/>
                      </w:rPr>
                      <w:t>teacher: Cerys Normanton</w:t>
                    </w:r>
                  </w:p>
                  <w:p w14:paraId="40684578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</w:p>
                  <w:p w14:paraId="7B3DF185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12676EDC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T. 020 7704 7490</w:t>
                    </w:r>
                    <w:r>
                      <w:rPr>
                        <w:color w:val="7030A0"/>
                      </w:rPr>
                      <w:t xml:space="preserve"> </w:t>
                    </w:r>
                  </w:p>
                  <w:p w14:paraId="2514A4FF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>
                      <w:rPr>
                        <w:color w:val="7030A0"/>
                      </w:rPr>
                      <w:t>Email: school@srs.islington.sch.uk</w:t>
                    </w:r>
                  </w:p>
                  <w:p w14:paraId="240A9185" w14:textId="77777777" w:rsidR="00EA5532" w:rsidRDefault="00EA5532" w:rsidP="00EA5532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733D472E" wp14:editId="4B5BD687">
          <wp:extent cx="1000125" cy="88392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9FA7E" w14:textId="77777777" w:rsidR="00D05A61" w:rsidRDefault="00D05A61">
      <w:pPr>
        <w:spacing w:after="0" w:line="240" w:lineRule="auto"/>
      </w:pPr>
      <w:r>
        <w:separator/>
      </w:r>
    </w:p>
  </w:footnote>
  <w:footnote w:type="continuationSeparator" w:id="0">
    <w:p w14:paraId="076FD708" w14:textId="77777777" w:rsidR="00D05A61" w:rsidRDefault="00D05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683F" w14:textId="77777777" w:rsidR="00272E34" w:rsidRDefault="00272E34">
    <w:pPr>
      <w:spacing w:after="0" w:line="259" w:lineRule="auto"/>
      <w:ind w:left="0" w:right="-4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A9AE7B" wp14:editId="48977A54">
              <wp:simplePos x="0" y="0"/>
              <wp:positionH relativeFrom="page">
                <wp:posOffset>449580</wp:posOffset>
              </wp:positionH>
              <wp:positionV relativeFrom="page">
                <wp:posOffset>342900</wp:posOffset>
              </wp:positionV>
              <wp:extent cx="6682104" cy="572604"/>
              <wp:effectExtent l="0" t="0" r="0" b="0"/>
              <wp:wrapSquare wrapText="bothSides"/>
              <wp:docPr id="12677" name="Group 12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2104" cy="572604"/>
                        <a:chOff x="0" y="0"/>
                        <a:chExt cx="6682104" cy="572604"/>
                      </a:xfrm>
                    </wpg:grpSpPr>
                    <wps:wsp>
                      <wps:cNvPr id="12680" name="Rectangle 12680"/>
                      <wps:cNvSpPr/>
                      <wps:spPr>
                        <a:xfrm>
                          <a:off x="0" y="196837"/>
                          <a:ext cx="793028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A9F2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Homeworking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1" name="Rectangle 12681"/>
                      <wps:cNvSpPr/>
                      <wps:spPr>
                        <a:xfrm>
                          <a:off x="5974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6959E7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2" name="Rectangle 12682"/>
                      <wps:cNvSpPr/>
                      <wps:spPr>
                        <a:xfrm>
                          <a:off x="618744" y="196837"/>
                          <a:ext cx="375511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FE8FF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During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3" name="Rectangle 12683"/>
                      <wps:cNvSpPr/>
                      <wps:spPr>
                        <a:xfrm>
                          <a:off x="9022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0C5B5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4" name="Rectangle 12684"/>
                      <wps:cNvSpPr/>
                      <wps:spPr>
                        <a:xfrm>
                          <a:off x="923544" y="196837"/>
                          <a:ext cx="18482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7CEA5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the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5" name="Rectangle 12685"/>
                      <wps:cNvSpPr/>
                      <wps:spPr>
                        <a:xfrm>
                          <a:off x="1063752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F40E8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6" name="Rectangle 12686"/>
                      <wps:cNvSpPr/>
                      <wps:spPr>
                        <a:xfrm>
                          <a:off x="1085088" y="196837"/>
                          <a:ext cx="36400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D01F10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COVID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7" name="Rectangle 12687"/>
                      <wps:cNvSpPr/>
                      <wps:spPr>
                        <a:xfrm>
                          <a:off x="1359408" y="196837"/>
                          <a:ext cx="4093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09E912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8" name="Rectangle 12688"/>
                      <wps:cNvSpPr/>
                      <wps:spPr>
                        <a:xfrm>
                          <a:off x="1389888" y="196837"/>
                          <a:ext cx="13674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47A633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19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9" name="Rectangle 12689"/>
                      <wps:cNvSpPr/>
                      <wps:spPr>
                        <a:xfrm>
                          <a:off x="149352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8DEACE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0" name="Rectangle 12690"/>
                      <wps:cNvSpPr/>
                      <wps:spPr>
                        <a:xfrm>
                          <a:off x="1514856" y="196837"/>
                          <a:ext cx="29250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E9793D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Crisis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1" name="Rectangle 12691"/>
                      <wps:cNvSpPr/>
                      <wps:spPr>
                        <a:xfrm>
                          <a:off x="173736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AC6FC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2" name="Rectangle 12692"/>
                      <wps:cNvSpPr/>
                      <wps:spPr>
                        <a:xfrm>
                          <a:off x="0" y="449821"/>
                          <a:ext cx="30234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6A6281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78" name="Picture 126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72099" y="0"/>
                          <a:ext cx="1310005" cy="571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679" name="Shape 12679"/>
                      <wps:cNvSpPr/>
                      <wps:spPr>
                        <a:xfrm>
                          <a:off x="634" y="570864"/>
                          <a:ext cx="5143500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3500" h="1">
                              <a:moveTo>
                                <a:pt x="0" y="0"/>
                              </a:moveTo>
                              <a:lnTo>
                                <a:pt x="5143500" y="1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22A3CA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0A9AE7B" id="Group 12677" o:spid="_x0000_s1033" style="position:absolute;left:0;text-align:left;margin-left:35.4pt;margin-top:27pt;width:526.15pt;height:45.1pt;z-index:251658240;mso-position-horizontal-relative:page;mso-position-vertical-relative:page" coordsize="66821,572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">
              <v:rect id="Rectangle 12680" o:spid="_x0000_s1034" style="position:absolute;top:1968;width:793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" filled="f" stroked="f">
                <v:textbox inset="0,0,0,0">
                  <w:txbxContent>
                    <w:p w14:paraId="141A9F2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Homeworking</w:t>
                      </w:r>
                    </w:p>
                  </w:txbxContent>
                </v:textbox>
              </v:rect>
              <v:rect id="Rectangle 12681" o:spid="_x0000_s1035" style="position:absolute;left:5974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" filled="f" stroked="f">
                <v:textbox inset="0,0,0,0">
                  <w:txbxContent>
                    <w:p w14:paraId="0A6959E7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2" o:spid="_x0000_s1036" style="position:absolute;left:6187;top:1968;width:375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" filled="f" stroked="f">
                <v:textbox inset="0,0,0,0">
                  <w:txbxContent>
                    <w:p w14:paraId="226FE8FF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During</w:t>
                      </w:r>
                    </w:p>
                  </w:txbxContent>
                </v:textbox>
              </v:rect>
              <v:rect id="Rectangle 12683" o:spid="_x0000_s1037" style="position:absolute;left:9022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mFQxQAAAN4AAAAPAAAAZHJzL2Rvd25yZXYueG1sRE9Na8JA&#10;EL0L/odlhN50o4U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Du0mFQxQAAAN4AAAAP&#10;AAAAAAAAAAAAAAAAAAcCAABkcnMvZG93bnJldi54bWxQSwUGAAAAAAMAAwC3AAAA+QIAAAAA&#10;" filled="f" stroked="f">
                <v:textbox inset="0,0,0,0">
                  <w:txbxContent>
                    <w:p w14:paraId="100C5B5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4" o:spid="_x0000_s1038" style="position:absolute;left:9235;top:1968;width:184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/kkxQAAAN4AAAAPAAAAZHJzL2Rvd25yZXYueG1sRE9Na8JA&#10;EL0L/odlhN50o5Q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BhO/kkxQAAAN4AAAAP&#10;AAAAAAAAAAAAAAAAAAcCAABkcnMvZG93bnJldi54bWxQSwUGAAAAAAMAAwC3AAAA+QIAAAAA&#10;" filled="f" stroked="f">
                <v:textbox inset="0,0,0,0">
                  <w:txbxContent>
                    <w:p w14:paraId="1E87CEA5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the</w:t>
                      </w:r>
                    </w:p>
                  </w:txbxContent>
                </v:textbox>
              </v:rect>
              <v:rect id="Rectangle 12685" o:spid="_x0000_s1039" style="position:absolute;left:10637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1y/xQAAAN4AAAAPAAAAZHJzL2Rvd25yZXYueG1sRE9Na8JA&#10;EL0L/odlhN50o9A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AOd1y/xQAAAN4AAAAP&#10;AAAAAAAAAAAAAAAAAAcCAABkcnMvZG93bnJldi54bWxQSwUGAAAAAAMAAwC3AAAA+QIAAAAA&#10;" filled="f" stroked="f">
                <v:textbox inset="0,0,0,0">
                  <w:txbxContent>
                    <w:p w14:paraId="12F40E8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6" o:spid="_x0000_s1040" style="position:absolute;left:10850;top:1968;width:364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" filled="f" stroked="f">
                <v:textbox inset="0,0,0,0">
                  <w:txbxContent>
                    <w:p w14:paraId="38D01F10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COVID</w:t>
                      </w:r>
                    </w:p>
                  </w:txbxContent>
                </v:textbox>
              </v:rect>
              <v:rect id="Rectangle 12687" o:spid="_x0000_s1041" style="position:absolute;left:13594;top:1968;width:409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" filled="f" stroked="f">
                <v:textbox inset="0,0,0,0">
                  <w:txbxContent>
                    <w:p w14:paraId="6A09E912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-</w:t>
                      </w:r>
                    </w:p>
                  </w:txbxContent>
                </v:textbox>
              </v:rect>
              <v:rect id="Rectangle 12688" o:spid="_x0000_s1042" style="position:absolute;left:13898;top:1968;width:136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" filled="f" stroked="f">
                <v:textbox inset="0,0,0,0">
                  <w:txbxContent>
                    <w:p w14:paraId="2847A633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19</w:t>
                      </w:r>
                    </w:p>
                  </w:txbxContent>
                </v:textbox>
              </v:rect>
              <v:rect id="Rectangle 12689" o:spid="_x0000_s1043" style="position:absolute;left:14935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" filled="f" stroked="f">
                <v:textbox inset="0,0,0,0">
                  <w:txbxContent>
                    <w:p w14:paraId="608DEACE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0" o:spid="_x0000_s1044" style="position:absolute;left:15148;top:1968;width:292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" filled="f" stroked="f">
                <v:textbox inset="0,0,0,0">
                  <w:txbxContent>
                    <w:p w14:paraId="11E9793D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Crisis</w:t>
                      </w:r>
                    </w:p>
                  </w:txbxContent>
                </v:textbox>
              </v:rect>
              <v:rect id="Rectangle 12691" o:spid="_x0000_s1045" style="position:absolute;left:17373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" filled="f" stroked="f">
                <v:textbox inset="0,0,0,0">
                  <w:txbxContent>
                    <w:p w14:paraId="2BAC6FC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2" o:spid="_x0000_s1046" style="position:absolute;top:449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" filled="f" stroked="f">
                <v:textbox inset="0,0,0,0">
                  <w:txbxContent>
                    <w:p w14:paraId="156A6281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678" o:spid="_x0000_s1047" type="#_x0000_t75" style="position:absolute;left:53720;width:1310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">
                <v:imagedata r:id="rId2" o:title=""/>
              </v:shape>
              <v:shape id="Shape 12679" o:spid="_x0000_s1048" style="position:absolute;left:6;top:5708;width:51435;height:0;visibility:visible;mso-wrap-style:square;v-text-anchor:top" coordsize="51435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" path="m,l5143500,1e" filled="f" strokecolor="#22a3ca">
                <v:path arrowok="t" textboxrect="0,0,5143500,1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AE634" w14:textId="77777777" w:rsidR="00272E34" w:rsidRDefault="00272E34">
    <w:pPr>
      <w:spacing w:after="0" w:line="259" w:lineRule="auto"/>
      <w:ind w:left="0" w:right="-40" w:firstLine="0"/>
      <w:jc w:val="right"/>
    </w:pPr>
    <w:r>
      <w:t xml:space="preserve">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FFD37" w14:textId="77777777" w:rsidR="00272E34" w:rsidRDefault="00272E3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73F80"/>
    <w:multiLevelType w:val="hybridMultilevel"/>
    <w:tmpl w:val="53BE2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E27C6"/>
    <w:multiLevelType w:val="hybridMultilevel"/>
    <w:tmpl w:val="4718B13A"/>
    <w:lvl w:ilvl="0" w:tplc="B52E28D0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EA6DA8">
      <w:start w:val="1"/>
      <w:numFmt w:val="bullet"/>
      <w:lvlText w:val="o"/>
      <w:lvlJc w:val="left"/>
      <w:pPr>
        <w:ind w:left="2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F28210">
      <w:start w:val="1"/>
      <w:numFmt w:val="bullet"/>
      <w:lvlText w:val="▪"/>
      <w:lvlJc w:val="left"/>
      <w:pPr>
        <w:ind w:left="3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8E4BBA">
      <w:start w:val="1"/>
      <w:numFmt w:val="bullet"/>
      <w:lvlText w:val="•"/>
      <w:lvlJc w:val="left"/>
      <w:pPr>
        <w:ind w:left="385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30B9EC">
      <w:start w:val="1"/>
      <w:numFmt w:val="bullet"/>
      <w:lvlText w:val="o"/>
      <w:lvlJc w:val="left"/>
      <w:pPr>
        <w:ind w:left="4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5A8730">
      <w:start w:val="1"/>
      <w:numFmt w:val="bullet"/>
      <w:lvlText w:val="▪"/>
      <w:lvlJc w:val="left"/>
      <w:pPr>
        <w:ind w:left="52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ECCF10">
      <w:start w:val="1"/>
      <w:numFmt w:val="bullet"/>
      <w:lvlText w:val="•"/>
      <w:lvlJc w:val="left"/>
      <w:pPr>
        <w:ind w:left="601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9ABFE6">
      <w:start w:val="1"/>
      <w:numFmt w:val="bullet"/>
      <w:lvlText w:val="o"/>
      <w:lvlJc w:val="left"/>
      <w:pPr>
        <w:ind w:left="67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0EACD4">
      <w:start w:val="1"/>
      <w:numFmt w:val="bullet"/>
      <w:lvlText w:val="▪"/>
      <w:lvlJc w:val="left"/>
      <w:pPr>
        <w:ind w:left="7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C9498F"/>
    <w:multiLevelType w:val="hybridMultilevel"/>
    <w:tmpl w:val="7F323566"/>
    <w:lvl w:ilvl="0" w:tplc="0F627A4E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ECE77E">
      <w:start w:val="1"/>
      <w:numFmt w:val="decimal"/>
      <w:lvlText w:val="%2."/>
      <w:lvlJc w:val="left"/>
      <w:pPr>
        <w:ind w:left="23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7A51DC">
      <w:start w:val="1"/>
      <w:numFmt w:val="lowerRoman"/>
      <w:lvlText w:val="%3"/>
      <w:lvlJc w:val="left"/>
      <w:pPr>
        <w:ind w:left="30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92D82A">
      <w:start w:val="1"/>
      <w:numFmt w:val="decimal"/>
      <w:lvlText w:val="%4"/>
      <w:lvlJc w:val="left"/>
      <w:pPr>
        <w:ind w:left="37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DA0AE2">
      <w:start w:val="1"/>
      <w:numFmt w:val="lowerLetter"/>
      <w:lvlText w:val="%5"/>
      <w:lvlJc w:val="left"/>
      <w:pPr>
        <w:ind w:left="450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7A7B5A">
      <w:start w:val="1"/>
      <w:numFmt w:val="lowerRoman"/>
      <w:lvlText w:val="%6"/>
      <w:lvlJc w:val="left"/>
      <w:pPr>
        <w:ind w:left="522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5CEA1C">
      <w:start w:val="1"/>
      <w:numFmt w:val="decimal"/>
      <w:lvlText w:val="%7"/>
      <w:lvlJc w:val="left"/>
      <w:pPr>
        <w:ind w:left="59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4E3E66">
      <w:start w:val="1"/>
      <w:numFmt w:val="lowerLetter"/>
      <w:lvlText w:val="%8"/>
      <w:lvlJc w:val="left"/>
      <w:pPr>
        <w:ind w:left="66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DE6BA4">
      <w:start w:val="1"/>
      <w:numFmt w:val="lowerRoman"/>
      <w:lvlText w:val="%9"/>
      <w:lvlJc w:val="left"/>
      <w:pPr>
        <w:ind w:left="73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A182BA4"/>
    <w:multiLevelType w:val="hybridMultilevel"/>
    <w:tmpl w:val="D7265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E8"/>
    <w:rsid w:val="000018AA"/>
    <w:rsid w:val="00005AED"/>
    <w:rsid w:val="00046724"/>
    <w:rsid w:val="00070633"/>
    <w:rsid w:val="000B1949"/>
    <w:rsid w:val="000E0EE8"/>
    <w:rsid w:val="001136E8"/>
    <w:rsid w:val="001610B9"/>
    <w:rsid w:val="001646A6"/>
    <w:rsid w:val="00177EE2"/>
    <w:rsid w:val="001A03E8"/>
    <w:rsid w:val="002165B3"/>
    <w:rsid w:val="00227EA4"/>
    <w:rsid w:val="002408F5"/>
    <w:rsid w:val="00245EFC"/>
    <w:rsid w:val="002470B2"/>
    <w:rsid w:val="00250B03"/>
    <w:rsid w:val="0026759B"/>
    <w:rsid w:val="00272E34"/>
    <w:rsid w:val="002A6D9E"/>
    <w:rsid w:val="002C7E55"/>
    <w:rsid w:val="002D0467"/>
    <w:rsid w:val="002E3CEE"/>
    <w:rsid w:val="003158AC"/>
    <w:rsid w:val="00323B4F"/>
    <w:rsid w:val="0034239E"/>
    <w:rsid w:val="00370B77"/>
    <w:rsid w:val="0037594E"/>
    <w:rsid w:val="00382F19"/>
    <w:rsid w:val="003B7DAC"/>
    <w:rsid w:val="003C0F26"/>
    <w:rsid w:val="003D05A5"/>
    <w:rsid w:val="00436595"/>
    <w:rsid w:val="00437AC7"/>
    <w:rsid w:val="00446559"/>
    <w:rsid w:val="0047028A"/>
    <w:rsid w:val="004A2075"/>
    <w:rsid w:val="004D217E"/>
    <w:rsid w:val="0056769E"/>
    <w:rsid w:val="0058727A"/>
    <w:rsid w:val="005924A4"/>
    <w:rsid w:val="005B4B93"/>
    <w:rsid w:val="00606575"/>
    <w:rsid w:val="00664116"/>
    <w:rsid w:val="00674488"/>
    <w:rsid w:val="0067752B"/>
    <w:rsid w:val="006B4EB6"/>
    <w:rsid w:val="006C4BAB"/>
    <w:rsid w:val="006C5F0D"/>
    <w:rsid w:val="006F5BB7"/>
    <w:rsid w:val="007562A7"/>
    <w:rsid w:val="00786BEC"/>
    <w:rsid w:val="0079762B"/>
    <w:rsid w:val="007C7377"/>
    <w:rsid w:val="007D0FFF"/>
    <w:rsid w:val="007F76D7"/>
    <w:rsid w:val="008010EB"/>
    <w:rsid w:val="00801C36"/>
    <w:rsid w:val="00813656"/>
    <w:rsid w:val="0083183A"/>
    <w:rsid w:val="008365EA"/>
    <w:rsid w:val="008501BF"/>
    <w:rsid w:val="00890384"/>
    <w:rsid w:val="008A6A74"/>
    <w:rsid w:val="008B4148"/>
    <w:rsid w:val="00907EF6"/>
    <w:rsid w:val="009631CE"/>
    <w:rsid w:val="009643CC"/>
    <w:rsid w:val="009718B7"/>
    <w:rsid w:val="00987816"/>
    <w:rsid w:val="009D23E8"/>
    <w:rsid w:val="009F4479"/>
    <w:rsid w:val="00A052CF"/>
    <w:rsid w:val="00A46DF4"/>
    <w:rsid w:val="00AA0416"/>
    <w:rsid w:val="00AA79BD"/>
    <w:rsid w:val="00AB559D"/>
    <w:rsid w:val="00AE478B"/>
    <w:rsid w:val="00B47C68"/>
    <w:rsid w:val="00B734BA"/>
    <w:rsid w:val="00B86657"/>
    <w:rsid w:val="00B92ACC"/>
    <w:rsid w:val="00BA4372"/>
    <w:rsid w:val="00BE6646"/>
    <w:rsid w:val="00BF46B8"/>
    <w:rsid w:val="00C07B38"/>
    <w:rsid w:val="00C11EFF"/>
    <w:rsid w:val="00C5055C"/>
    <w:rsid w:val="00C8232F"/>
    <w:rsid w:val="00CA4192"/>
    <w:rsid w:val="00CA6E76"/>
    <w:rsid w:val="00CE4D59"/>
    <w:rsid w:val="00D05A61"/>
    <w:rsid w:val="00D31D8D"/>
    <w:rsid w:val="00D425B4"/>
    <w:rsid w:val="00D6788F"/>
    <w:rsid w:val="00D95610"/>
    <w:rsid w:val="00DA7985"/>
    <w:rsid w:val="00DB1E5D"/>
    <w:rsid w:val="00DB4F3A"/>
    <w:rsid w:val="00DB6867"/>
    <w:rsid w:val="00DC0699"/>
    <w:rsid w:val="00DF4DA8"/>
    <w:rsid w:val="00E01FC1"/>
    <w:rsid w:val="00E04317"/>
    <w:rsid w:val="00E27834"/>
    <w:rsid w:val="00E40249"/>
    <w:rsid w:val="00E55919"/>
    <w:rsid w:val="00E83D83"/>
    <w:rsid w:val="00EA5532"/>
    <w:rsid w:val="00EB0771"/>
    <w:rsid w:val="00EB421A"/>
    <w:rsid w:val="00ED35AB"/>
    <w:rsid w:val="00EF5259"/>
    <w:rsid w:val="00EF63E4"/>
    <w:rsid w:val="00F04139"/>
    <w:rsid w:val="00F207FF"/>
    <w:rsid w:val="00F219CA"/>
    <w:rsid w:val="00F72F68"/>
    <w:rsid w:val="00F84408"/>
    <w:rsid w:val="00FD6C32"/>
    <w:rsid w:val="00FF0CBB"/>
    <w:rsid w:val="2DEE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64E0C"/>
  <w15:docId w15:val="{DA8BB3C2-978A-4DCE-90A6-E513B9A3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69E"/>
    <w:pPr>
      <w:spacing w:after="190" w:line="248" w:lineRule="auto"/>
      <w:ind w:left="10" w:right="5" w:hanging="10"/>
      <w:jc w:val="both"/>
    </w:pPr>
    <w:rPr>
      <w:rFonts w:ascii="Calibri" w:eastAsia="Calibri" w:hAnsi="Calibri" w:cs="Calibri"/>
      <w:color w:val="1D2028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9"/>
      <w:ind w:left="10" w:hanging="10"/>
      <w:outlineLvl w:val="0"/>
    </w:pPr>
    <w:rPr>
      <w:rFonts w:ascii="Calibri" w:eastAsia="Calibri" w:hAnsi="Calibri" w:cs="Calibri"/>
      <w:b/>
      <w:color w:val="245483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5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5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5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245483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4239E"/>
    <w:pPr>
      <w:spacing w:before="240" w:after="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4239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34239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4239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4239E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88F"/>
    <w:rPr>
      <w:rFonts w:ascii="Segoe UI" w:eastAsia="Calibri" w:hAnsi="Segoe UI" w:cs="Segoe UI"/>
      <w:color w:val="1D2028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B03"/>
    <w:pPr>
      <w:ind w:left="720"/>
      <w:contextualSpacing/>
    </w:pPr>
  </w:style>
  <w:style w:type="table" w:styleId="TableGrid">
    <w:name w:val="Table Grid"/>
    <w:basedOn w:val="TableNormal"/>
    <w:uiPriority w:val="59"/>
    <w:rsid w:val="0043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465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2">
    <w:name w:val="Table Grid2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46559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5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ody1">
    <w:name w:val="Body 1"/>
    <w:rsid w:val="0067752B"/>
    <w:pPr>
      <w:spacing w:after="0" w:line="240" w:lineRule="auto"/>
      <w:outlineLvl w:val="0"/>
    </w:pPr>
    <w:rPr>
      <w:rFonts w:ascii="Arial" w:eastAsia="Arial Unicode MS" w:hAnsi="Arial" w:cs="Times New Roman"/>
      <w:b/>
      <w:color w:val="000000"/>
      <w:sz w:val="24"/>
      <w:szCs w:val="20"/>
      <w:u w:color="000000"/>
    </w:rPr>
  </w:style>
  <w:style w:type="paragraph" w:customStyle="1" w:styleId="Heading21">
    <w:name w:val="Heading 21"/>
    <w:next w:val="Normal"/>
    <w:qFormat/>
    <w:rsid w:val="0067752B"/>
    <w:pPr>
      <w:keepNext/>
      <w:spacing w:after="0" w:line="240" w:lineRule="auto"/>
      <w:outlineLvl w:val="1"/>
    </w:pPr>
    <w:rPr>
      <w:rFonts w:ascii="Times New Roman" w:eastAsia="Arial Unicode MS" w:hAnsi="Times New Roman" w:cs="Times New Roman"/>
      <w:b/>
      <w:color w:val="000000"/>
      <w:sz w:val="20"/>
      <w:szCs w:val="20"/>
      <w:u w:val="single" w:color="000000"/>
    </w:rPr>
  </w:style>
  <w:style w:type="paragraph" w:styleId="NormalWeb">
    <w:name w:val="Normal (Web)"/>
    <w:basedOn w:val="Normal"/>
    <w:uiPriority w:val="99"/>
    <w:semiHidden/>
    <w:unhideWhenUsed/>
    <w:rsid w:val="00F72F6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b241c-63dc-43a8-bc8b-d6f997f045cb">
      <Terms xmlns="http://schemas.microsoft.com/office/infopath/2007/PartnerControls"/>
    </lcf76f155ced4ddcb4097134ff3c332f>
    <TaxCatchAll xmlns="3b1e97e7-b84c-4947-bf38-d0188202bf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23510CEE0DB488363B665151A9ACA" ma:contentTypeVersion="17" ma:contentTypeDescription="Create a new document." ma:contentTypeScope="" ma:versionID="8037c43c02afba8038d9a04f511f3a24">
  <xsd:schema xmlns:xsd="http://www.w3.org/2001/XMLSchema" xmlns:xs="http://www.w3.org/2001/XMLSchema" xmlns:p="http://schemas.microsoft.com/office/2006/metadata/properties" xmlns:ns2="d23b241c-63dc-43a8-bc8b-d6f997f045cb" xmlns:ns3="3b1e97e7-b84c-4947-bf38-d0188202bf2b" targetNamespace="http://schemas.microsoft.com/office/2006/metadata/properties" ma:root="true" ma:fieldsID="6c475c597100b861cf908b73f8c1c0f3" ns2:_="" ns3:_="">
    <xsd:import namespace="d23b241c-63dc-43a8-bc8b-d6f997f045cb"/>
    <xsd:import namespace="3b1e97e7-b84c-4947-bf38-d0188202bf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b241c-63dc-43a8-bc8b-d6f997f04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97e7-b84c-4947-bf38-d0188202b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3f2fcd-5fb1-4f93-8f62-c111c67eeaf7}" ma:internalName="TaxCatchAll" ma:showField="CatchAllData" ma:web="3b1e97e7-b84c-4947-bf38-d0188202b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D010-804B-46B3-BE1A-B30A8ABB6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92553F-51BD-4BC2-9DE0-599512AC5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D90431-8876-41C5-BCF3-77C2316EF6FC}"/>
</file>

<file path=customXml/itemProps4.xml><?xml version="1.0" encoding="utf-8"?>
<ds:datastoreItem xmlns:ds="http://schemas.openxmlformats.org/officeDocument/2006/customXml" ds:itemID="{AC114284-E58E-4BFC-9B28-4CE2184FE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76F3A833</Template>
  <TotalTime>4</TotalTime>
  <Pages>8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Homeworking During the COVID-19 Crisis - April 2020.docx</vt:lpstr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Homeworking During the COVID-19 Crisis - April 2020.docx</dc:title>
  <dc:subject/>
  <dc:creator>Kayleigh Maker</dc:creator>
  <cp:keywords/>
  <cp:lastModifiedBy>Jane Palmer</cp:lastModifiedBy>
  <cp:revision>4</cp:revision>
  <cp:lastPrinted>2020-06-09T09:15:00Z</cp:lastPrinted>
  <dcterms:created xsi:type="dcterms:W3CDTF">2023-09-08T14:38:00Z</dcterms:created>
  <dcterms:modified xsi:type="dcterms:W3CDTF">2023-09-08T15:17:00Z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0x0101004B4A85713FDE76488622ECF691861C66</vt:lpwstr>
  </property>
</Properties>
</file>