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B1659C" w14:textId="6778D388" w:rsidR="0079762B" w:rsidRDefault="009718B7" w:rsidP="0079762B">
      <w:pPr>
        <w:spacing w:after="0" w:line="259" w:lineRule="auto"/>
        <w:ind w:left="0" w:righ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C639DEA" wp14:editId="1FA46793">
                <wp:simplePos x="0" y="0"/>
                <wp:positionH relativeFrom="column">
                  <wp:posOffset>-177801</wp:posOffset>
                </wp:positionH>
                <wp:positionV relativeFrom="paragraph">
                  <wp:posOffset>-830580</wp:posOffset>
                </wp:positionV>
                <wp:extent cx="1737996" cy="1149351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7996" cy="1149351"/>
                          <a:chOff x="-346076" y="88899"/>
                          <a:chExt cx="1737996" cy="1149351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-244475" y="1047750"/>
                            <a:ext cx="1636395" cy="190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2B3EC9" w14:textId="77777777" w:rsidR="00272E34" w:rsidRPr="0026189D" w:rsidRDefault="00272E34" w:rsidP="0079762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189D">
                                <w:rPr>
                                  <w:b/>
                                  <w:color w:val="FFFFFF"/>
                                  <w:w w:val="110"/>
                                  <w:sz w:val="24"/>
                                  <w:szCs w:val="24"/>
                                </w:rPr>
                                <w:t>Learning</w:t>
                              </w:r>
                              <w:r w:rsidRPr="0026189D">
                                <w:rPr>
                                  <w:b/>
                                  <w:color w:val="FFFFFF"/>
                                  <w:spacing w:val="9"/>
                                  <w:w w:val="11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6189D">
                                <w:rPr>
                                  <w:b/>
                                  <w:color w:val="FFFFFF"/>
                                  <w:w w:val="110"/>
                                  <w:sz w:val="24"/>
                                  <w:szCs w:val="24"/>
                                </w:rPr>
                                <w:t>for</w:t>
                              </w:r>
                              <w:r w:rsidRPr="0026189D">
                                <w:rPr>
                                  <w:b/>
                                  <w:color w:val="FFFFFF"/>
                                  <w:spacing w:val="9"/>
                                  <w:w w:val="11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6189D">
                                <w:rPr>
                                  <w:b/>
                                  <w:color w:val="FFFFFF"/>
                                  <w:w w:val="110"/>
                                  <w:sz w:val="24"/>
                                  <w:szCs w:val="24"/>
                                </w:rPr>
                                <w:t>life</w:t>
                              </w:r>
                            </w:p>
                          </w:txbxContent>
                        </wps:txbx>
                        <wps:bodyPr horzOverflow="overflow" vert="horz" wrap="square" lIns="0" tIns="0" rIns="0" bIns="0" rtlCol="0"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-346076" y="88899"/>
                            <a:ext cx="1530351" cy="904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D7F298" w14:textId="5B186CE5" w:rsidR="00272E34" w:rsidRPr="00D27687" w:rsidRDefault="009718B7" w:rsidP="009718B7">
                              <w:pPr>
                                <w:ind w:left="0" w:firstLine="0"/>
                                <w:rPr>
                                  <w:rFonts w:cstheme="minorHAnsi"/>
                                  <w:b/>
                                  <w:color w:val="FFFFFF" w:themeColor="background1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FFFFFF" w:themeColor="background1"/>
                                  <w:sz w:val="144"/>
                                  <w:szCs w:val="144"/>
                                </w:rPr>
                                <w:t>SRS</w:t>
                              </w:r>
                            </w:p>
                          </w:txbxContent>
                        </wps:txbx>
                        <wps:bodyPr horzOverflow="overflow" vert="horz"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639DEA" id="Group 3" o:spid="_x0000_s1026" style="position:absolute;margin-left:-14pt;margin-top:-65.4pt;width:136.85pt;height:90.5pt;z-index:251665408;mso-width-relative:margin;mso-height-relative:margin" coordorigin="-3460,888" coordsize="17379,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">
                <v:rect id="Rectangle 7" o:spid="_x0000_s1027" style="position:absolute;left:-2444;top:10477;width:16363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712B3EC9" w14:textId="77777777" w:rsidR="00272E34" w:rsidRPr="0026189D" w:rsidRDefault="00272E34" w:rsidP="0079762B">
                        <w:pPr>
                          <w:rPr>
                            <w:sz w:val="24"/>
                            <w:szCs w:val="24"/>
                          </w:rPr>
                        </w:pPr>
                        <w:r w:rsidRPr="0026189D">
                          <w:rPr>
                            <w:b/>
                            <w:color w:val="FFFFFF"/>
                            <w:w w:val="110"/>
                            <w:sz w:val="24"/>
                            <w:szCs w:val="24"/>
                          </w:rPr>
                          <w:t>Learning</w:t>
                        </w:r>
                        <w:r w:rsidRPr="0026189D">
                          <w:rPr>
                            <w:b/>
                            <w:color w:val="FFFFFF"/>
                            <w:spacing w:val="9"/>
                            <w:w w:val="110"/>
                            <w:sz w:val="24"/>
                            <w:szCs w:val="24"/>
                          </w:rPr>
                          <w:t xml:space="preserve"> </w:t>
                        </w:r>
                        <w:r w:rsidRPr="0026189D">
                          <w:rPr>
                            <w:b/>
                            <w:color w:val="FFFFFF"/>
                            <w:w w:val="110"/>
                            <w:sz w:val="24"/>
                            <w:szCs w:val="24"/>
                          </w:rPr>
                          <w:t>for</w:t>
                        </w:r>
                        <w:r w:rsidRPr="0026189D">
                          <w:rPr>
                            <w:b/>
                            <w:color w:val="FFFFFF"/>
                            <w:spacing w:val="9"/>
                            <w:w w:val="110"/>
                            <w:sz w:val="24"/>
                            <w:szCs w:val="24"/>
                          </w:rPr>
                          <w:t xml:space="preserve"> </w:t>
                        </w:r>
                        <w:r w:rsidRPr="0026189D">
                          <w:rPr>
                            <w:b/>
                            <w:color w:val="FFFFFF"/>
                            <w:w w:val="110"/>
                            <w:sz w:val="24"/>
                            <w:szCs w:val="24"/>
                          </w:rPr>
                          <w:t>life</w:t>
                        </w:r>
                      </w:p>
                    </w:txbxContent>
                  </v:textbox>
                </v:rect>
                <v:rect id="Rectangle 5" o:spid="_x0000_s1028" style="position:absolute;left:-3460;top:888;width:15302;height:9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<v:textbox inset="0,0,0,0">
                    <w:txbxContent>
                      <w:p w14:paraId="0DD7F298" w14:textId="5B186CE5" w:rsidR="00272E34" w:rsidRPr="00D27687" w:rsidRDefault="009718B7" w:rsidP="009718B7">
                        <w:pPr>
                          <w:ind w:left="0" w:firstLine="0"/>
                          <w:rPr>
                            <w:rFonts w:cstheme="minorHAnsi"/>
                            <w:b/>
                            <w:color w:val="FFFFFF" w:themeColor="background1"/>
                            <w:sz w:val="144"/>
                            <w:szCs w:val="144"/>
                          </w:rPr>
                        </w:pPr>
                        <w:r>
                          <w:rPr>
                            <w:rFonts w:cstheme="minorHAnsi"/>
                            <w:b/>
                            <w:color w:val="FFFFFF" w:themeColor="background1"/>
                            <w:sz w:val="144"/>
                            <w:szCs w:val="144"/>
                          </w:rPr>
                          <w:t>SRS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C8232F" w:rsidRPr="00C8232F">
        <w:rPr>
          <w:noProof/>
        </w:rPr>
        <mc:AlternateContent>
          <mc:Choice Requires="wps">
            <w:drawing>
              <wp:anchor distT="0" distB="0" distL="114300" distR="114300" simplePos="0" relativeHeight="251666431" behindDoc="0" locked="0" layoutInCell="1" allowOverlap="1" wp14:anchorId="0FC71D20" wp14:editId="50AA9C21">
                <wp:simplePos x="0" y="0"/>
                <wp:positionH relativeFrom="margin">
                  <wp:posOffset>5505450</wp:posOffset>
                </wp:positionH>
                <wp:positionV relativeFrom="paragraph">
                  <wp:posOffset>-725805</wp:posOffset>
                </wp:positionV>
                <wp:extent cx="1076325" cy="619125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6191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3AF396" w14:textId="7604410C" w:rsid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r w:rsidRPr="00C8232F">
                              <w:rPr>
                                <w:rFonts w:cstheme="minorHAnsi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ID</w:t>
                            </w:r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N</w:t>
                            </w:r>
                          </w:p>
                          <w:p w14:paraId="6C41648E" w14:textId="77777777" w:rsid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  <w:p w14:paraId="0BDFD4F3" w14:textId="77777777" w:rsidR="00C8232F" w:rsidRP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</w:p>
                          <w:p w14:paraId="0E1A99C1" w14:textId="1C0601CB" w:rsid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 xml:space="preserve">Islington Dyslexia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>Networdk</w:t>
                            </w:r>
                            <w:proofErr w:type="spellEnd"/>
                          </w:p>
                          <w:p w14:paraId="77220603" w14:textId="77777777" w:rsidR="00C8232F" w:rsidRPr="00D27687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C71D20" id="Rectangle 15" o:spid="_x0000_s1029" style="position:absolute;margin-left:433.5pt;margin-top:-57.15pt;width:84.75pt;height:48.75pt;z-index:25166643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" filled="f" stroked="f">
                <v:textbox inset="0,0,0,0">
                  <w:txbxContent>
                    <w:p w14:paraId="473AF396" w14:textId="7604410C" w:rsid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</w:pPr>
                      <w:r w:rsidRPr="00C8232F">
                        <w:rPr>
                          <w:rFonts w:cstheme="minorHAnsi"/>
                          <w:b/>
                          <w:color w:val="FFFFFF" w:themeColor="background1"/>
                          <w:sz w:val="96"/>
                          <w:szCs w:val="96"/>
                        </w:rPr>
                        <w:t>ID</w:t>
                      </w:r>
                      <w:r>
                        <w:rPr>
                          <w:rFonts w:cstheme="minorHAnsi"/>
                          <w:b/>
                          <w:color w:val="FFFFFF" w:themeColor="background1"/>
                          <w:sz w:val="96"/>
                          <w:szCs w:val="96"/>
                        </w:rPr>
                        <w:t>N</w:t>
                      </w:r>
                    </w:p>
                    <w:p w14:paraId="6C41648E" w14:textId="77777777" w:rsid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96"/>
                          <w:szCs w:val="96"/>
                        </w:rPr>
                      </w:pPr>
                    </w:p>
                    <w:p w14:paraId="0BDFD4F3" w14:textId="77777777" w:rsidR="00C8232F" w:rsidRP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</w:pPr>
                    </w:p>
                    <w:p w14:paraId="0E1A99C1" w14:textId="1C0601CB" w:rsid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</w:pPr>
                      <w: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  <w:t xml:space="preserve">Islington Dyslexia </w:t>
                      </w:r>
                      <w:proofErr w:type="spellStart"/>
                      <w: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  <w:t>Networdk</w:t>
                      </w:r>
                      <w:proofErr w:type="spellEnd"/>
                    </w:p>
                    <w:p w14:paraId="77220603" w14:textId="77777777" w:rsidR="00C8232F" w:rsidRPr="00D27687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8232F" w:rsidRPr="00C8232F">
        <w:rPr>
          <w:rFonts w:ascii="Arial" w:hAnsi="Arial" w:cs="Arial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00EB1E2" wp14:editId="695ACCEB">
                <wp:simplePos x="0" y="0"/>
                <wp:positionH relativeFrom="margin">
                  <wp:posOffset>5267325</wp:posOffset>
                </wp:positionH>
                <wp:positionV relativeFrom="margin">
                  <wp:posOffset>-95250</wp:posOffset>
                </wp:positionV>
                <wp:extent cx="1571625" cy="3143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314325"/>
                        </a:xfrm>
                        <a:prstGeom prst="rect">
                          <a:avLst/>
                        </a:prstGeom>
                        <a:solidFill>
                          <a:srgbClr val="5D288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6FCBA" w14:textId="7749ADF3" w:rsidR="00C8232F" w:rsidRPr="00C8232F" w:rsidRDefault="00C8232F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C8232F">
                              <w:rPr>
                                <w:color w:val="FFFFFF" w:themeColor="background1"/>
                              </w:rPr>
                              <w:t xml:space="preserve">Islington Dyslexia Network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0EB1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414.75pt;margin-top:-7.5pt;width:123.75pt;height:24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" fillcolor="#5d2884">
                <v:textbox>
                  <w:txbxContent>
                    <w:p w14:paraId="5016FCBA" w14:textId="7749ADF3" w:rsidR="00C8232F" w:rsidRPr="00C8232F" w:rsidRDefault="00C8232F">
                      <w:pPr>
                        <w:rPr>
                          <w:color w:val="FFFFFF" w:themeColor="background1"/>
                        </w:rPr>
                      </w:pPr>
                      <w:r w:rsidRPr="00C8232F">
                        <w:rPr>
                          <w:color w:val="FFFFFF" w:themeColor="background1"/>
                        </w:rPr>
                        <w:t xml:space="preserve">Islington Dyslexia Network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8232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16FF0E" wp14:editId="215804F0">
                <wp:simplePos x="0" y="0"/>
                <wp:positionH relativeFrom="page">
                  <wp:posOffset>-26670</wp:posOffset>
                </wp:positionH>
                <wp:positionV relativeFrom="paragraph">
                  <wp:posOffset>-942340</wp:posOffset>
                </wp:positionV>
                <wp:extent cx="10687050" cy="1352550"/>
                <wp:effectExtent l="0" t="0" r="0" b="0"/>
                <wp:wrapNone/>
                <wp:docPr id="4" name="Shape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7050" cy="13525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9993" h="1436733">
                              <a:moveTo>
                                <a:pt x="0" y="0"/>
                              </a:moveTo>
                              <a:lnTo>
                                <a:pt x="7559993" y="0"/>
                              </a:lnTo>
                              <a:lnTo>
                                <a:pt x="7559993" y="1332014"/>
                              </a:lnTo>
                              <a:cubicBezTo>
                                <a:pt x="7559993" y="1332014"/>
                                <a:pt x="6160682" y="1099896"/>
                                <a:pt x="3779990" y="1332014"/>
                              </a:cubicBezTo>
                              <a:cubicBezTo>
                                <a:pt x="2961623" y="1411800"/>
                                <a:pt x="2259224" y="1436733"/>
                                <a:pt x="1689767" y="1435097"/>
                              </a:cubicBezTo>
                              <a:cubicBezTo>
                                <a:pt x="602622" y="1431973"/>
                                <a:pt x="0" y="1332014"/>
                                <a:pt x="0" y="1332014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F388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3135DDEB" w14:textId="77777777" w:rsidR="00C8232F" w:rsidRPr="00C8232F" w:rsidRDefault="00C8232F" w:rsidP="00C8232F">
                            <w:pPr>
                              <w:spacing w:after="0" w:line="240" w:lineRule="auto"/>
                              <w:ind w:left="11" w:right="6" w:hanging="11"/>
                              <w:outlineLvl w:val="0"/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  <w:t>lington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  <w:t xml:space="preserve"> Dyslexia Network</w:t>
                            </w:r>
                          </w:p>
                          <w:p w14:paraId="4989803B" w14:textId="1A1BA281" w:rsidR="00272E34" w:rsidRDefault="00272E34" w:rsidP="0079762B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6FF0E" id="Shape 217" o:spid="_x0000_s1031" style="position:absolute;margin-left:-2.1pt;margin-top:-74.2pt;width:841.5pt;height:106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7559993,143673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" adj="-11796480,,5400" path="m,l7559993,r,1332014c7559993,1332014,6160682,1099896,3779990,1332014v-818367,79786,-1520766,104719,-2090223,103083c602622,1431973,,1332014,,1332014l,xe" fillcolor="#5f3884" stroked="f" strokeweight="0">
                <v:stroke miterlimit="83231f" joinstyle="miter"/>
                <v:formulas/>
                <v:path arrowok="t" o:connecttype="custom" textboxrect="0,0,7559993,1436733"/>
                <v:textbox>
                  <w:txbxContent>
                    <w:p w14:paraId="3135DDEB" w14:textId="77777777" w:rsidR="00C8232F" w:rsidRPr="00C8232F" w:rsidRDefault="00C8232F" w:rsidP="00C8232F">
                      <w:pPr>
                        <w:spacing w:after="0" w:line="240" w:lineRule="auto"/>
                        <w:ind w:left="11" w:right="6" w:hanging="11"/>
                        <w:outlineLvl w:val="0"/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</w:pPr>
                      <w:proofErr w:type="spellStart"/>
                      <w: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  <w:t>lington</w:t>
                      </w:r>
                      <w:proofErr w:type="spellEnd"/>
                      <w: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  <w:t xml:space="preserve"> Dyslexia Network</w:t>
                      </w:r>
                    </w:p>
                    <w:p w14:paraId="4989803B" w14:textId="1A1BA281" w:rsidR="00272E34" w:rsidRDefault="00272E34" w:rsidP="0079762B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8232F" w:rsidRPr="00C8232F">
        <w:rPr>
          <w:rFonts w:asciiTheme="minorHAnsi" w:eastAsiaTheme="minorEastAsia" w:hAnsiTheme="minorHAnsi" w:cstheme="minorBidi"/>
          <w:noProof/>
          <w:color w:val="auto"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92F144" wp14:editId="7EA73C30">
                <wp:simplePos x="0" y="0"/>
                <wp:positionH relativeFrom="column">
                  <wp:posOffset>-971550</wp:posOffset>
                </wp:positionH>
                <wp:positionV relativeFrom="paragraph">
                  <wp:posOffset>-1040130</wp:posOffset>
                </wp:positionV>
                <wp:extent cx="1749425" cy="225426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425" cy="225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9379B3" w14:textId="77777777" w:rsidR="00C8232F" w:rsidRDefault="00C8232F" w:rsidP="00C8232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3C1873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Samuel Rhodes School</w:t>
                            </w:r>
                          </w:p>
                          <w:p w14:paraId="59B0BA98" w14:textId="77777777" w:rsidR="00C8232F" w:rsidRPr="00D6788F" w:rsidRDefault="00C8232F" w:rsidP="00C8232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92F144" id="Rectangle 9" o:spid="_x0000_s1032" style="position:absolute;margin-left:-76.5pt;margin-top:-81.9pt;width:137.75pt;height:17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" filled="f" stroked="f">
                <v:textbox inset="0,0,0,0">
                  <w:txbxContent>
                    <w:p w14:paraId="699379B3" w14:textId="77777777" w:rsidR="00C8232F" w:rsidRDefault="00C8232F" w:rsidP="00C8232F">
                      <w:pPr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3C1873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Samuel Rhodes School</w:t>
                      </w:r>
                    </w:p>
                    <w:p w14:paraId="59B0BA98" w14:textId="77777777" w:rsidR="00C8232F" w:rsidRPr="00D6788F" w:rsidRDefault="00C8232F" w:rsidP="00C8232F">
                      <w:pPr>
                        <w:jc w:val="center"/>
                        <w:rPr>
                          <w:b/>
                          <w:color w:val="FFFFFF" w:themeColor="background1"/>
                          <w:szCs w:val="20"/>
                        </w:rPr>
                      </w:pPr>
                      <w:r>
                        <w:rPr>
                          <w:b/>
                          <w:color w:val="FFFFFF" w:themeColor="background1"/>
                          <w:szCs w:val="20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14:paraId="5DAB6C7B" w14:textId="6DE08CE9" w:rsidR="00EF63E4" w:rsidRDefault="00EF63E4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  <w:bookmarkStart w:id="0" w:name="_MailAutoSig"/>
      <w:bookmarkEnd w:id="0"/>
    </w:p>
    <w:p w14:paraId="43EA1B1E" w14:textId="3487C1E1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4EA96D56" w14:textId="4BC18C73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3B47E952" w14:textId="1F1804BB" w:rsidR="00446559" w:rsidRPr="0067752B" w:rsidRDefault="0067752B" w:rsidP="0067752B">
      <w:pPr>
        <w:spacing w:after="0" w:line="240" w:lineRule="auto"/>
        <w:ind w:left="0" w:right="0" w:firstLine="0"/>
        <w:jc w:val="center"/>
        <w:rPr>
          <w:rFonts w:ascii="Arial" w:hAnsi="Arial" w:cs="Arial"/>
          <w:sz w:val="22"/>
        </w:rPr>
      </w:pPr>
      <w:r>
        <w:rPr>
          <w:color w:val="7030A0"/>
          <w:sz w:val="36"/>
          <w:szCs w:val="36"/>
          <w:u w:val="single"/>
        </w:rPr>
        <w:t>Islington Dyslexia Network</w:t>
      </w:r>
      <w:r w:rsidR="00C205F6">
        <w:rPr>
          <w:color w:val="7030A0"/>
          <w:sz w:val="36"/>
          <w:szCs w:val="36"/>
          <w:u w:val="single"/>
        </w:rPr>
        <w:t xml:space="preserve"> </w:t>
      </w:r>
      <w:r w:rsidR="00C205F6" w:rsidRPr="00C205F6">
        <w:rPr>
          <w:b/>
          <w:color w:val="7030A0"/>
          <w:sz w:val="36"/>
          <w:szCs w:val="36"/>
          <w:u w:val="single"/>
        </w:rPr>
        <w:t>Pupil Questionnaire</w:t>
      </w:r>
    </w:p>
    <w:p w14:paraId="392BE8C2" w14:textId="12F6724C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473B7D09" w14:textId="5B47F6A9" w:rsidR="00E83D83" w:rsidRPr="0067752B" w:rsidRDefault="0067752B" w:rsidP="0067752B">
      <w:pPr>
        <w:pStyle w:val="Body1"/>
        <w:jc w:val="center"/>
        <w:rPr>
          <w:szCs w:val="24"/>
        </w:rPr>
      </w:pPr>
      <w:r>
        <w:rPr>
          <w:szCs w:val="24"/>
        </w:rPr>
        <w:t xml:space="preserve">Please complete and send electronically to </w:t>
      </w:r>
      <w:r w:rsidR="00C205F6" w:rsidRPr="00C205F6">
        <w:rPr>
          <w:color w:val="7030A0"/>
          <w:szCs w:val="24"/>
        </w:rPr>
        <w:t>palmer.j</w:t>
      </w:r>
      <w:r w:rsidRPr="00C205F6">
        <w:rPr>
          <w:color w:val="7030A0"/>
          <w:szCs w:val="24"/>
        </w:rPr>
        <w:t>@srs.islington.sch.uk</w:t>
      </w:r>
    </w:p>
    <w:p w14:paraId="2625D738" w14:textId="14BE3718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1D6494D5" w14:textId="5CCCBC4A" w:rsidR="00446559" w:rsidRPr="0067752B" w:rsidRDefault="00446559" w:rsidP="009718B7">
      <w:pPr>
        <w:tabs>
          <w:tab w:val="left" w:pos="1425"/>
        </w:tabs>
        <w:spacing w:after="0" w:line="240" w:lineRule="auto"/>
        <w:ind w:left="0" w:right="0" w:firstLine="0"/>
        <w:jc w:val="left"/>
        <w:rPr>
          <w:rFonts w:ascii="Arial" w:hAnsi="Arial" w:cs="Arial"/>
          <w:b/>
          <w:sz w:val="22"/>
        </w:rPr>
      </w:pPr>
    </w:p>
    <w:tbl>
      <w:tblPr>
        <w:tblStyle w:val="TableGrid"/>
        <w:tblW w:w="10348" w:type="dxa"/>
        <w:tblInd w:w="137" w:type="dxa"/>
        <w:tblLook w:val="04A0" w:firstRow="1" w:lastRow="0" w:firstColumn="1" w:lastColumn="0" w:noHBand="0" w:noVBand="1"/>
      </w:tblPr>
      <w:tblGrid>
        <w:gridCol w:w="2552"/>
        <w:gridCol w:w="2732"/>
        <w:gridCol w:w="1804"/>
        <w:gridCol w:w="3260"/>
      </w:tblGrid>
      <w:tr w:rsidR="006C63E6" w:rsidRPr="006C63E6" w14:paraId="4D69BDE3" w14:textId="77777777" w:rsidTr="006C63E6">
        <w:trPr>
          <w:trHeight w:val="589"/>
        </w:trPr>
        <w:tc>
          <w:tcPr>
            <w:tcW w:w="2552" w:type="dxa"/>
            <w:shd w:val="clear" w:color="auto" w:fill="A6A6A6" w:themeFill="background1" w:themeFillShade="A6"/>
          </w:tcPr>
          <w:p w14:paraId="37529D90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6C63E6">
              <w:rPr>
                <w:rFonts w:ascii="Arial" w:hAnsi="Arial" w:cs="Arial"/>
                <w:b/>
                <w:sz w:val="22"/>
              </w:rPr>
              <w:t>Name</w:t>
            </w:r>
          </w:p>
        </w:tc>
        <w:tc>
          <w:tcPr>
            <w:tcW w:w="2732" w:type="dxa"/>
          </w:tcPr>
          <w:p w14:paraId="77736DC8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804" w:type="dxa"/>
            <w:shd w:val="clear" w:color="auto" w:fill="A6A6A6" w:themeFill="background1" w:themeFillShade="A6"/>
          </w:tcPr>
          <w:p w14:paraId="22479502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6C63E6">
              <w:rPr>
                <w:rFonts w:ascii="Arial" w:hAnsi="Arial" w:cs="Arial"/>
                <w:b/>
                <w:sz w:val="22"/>
              </w:rPr>
              <w:t>Date</w:t>
            </w:r>
          </w:p>
        </w:tc>
        <w:tc>
          <w:tcPr>
            <w:tcW w:w="3260" w:type="dxa"/>
          </w:tcPr>
          <w:p w14:paraId="2F2C313D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</w:tr>
      <w:tr w:rsidR="006C63E6" w:rsidRPr="006C63E6" w14:paraId="1205FB29" w14:textId="77777777" w:rsidTr="006C63E6">
        <w:trPr>
          <w:trHeight w:val="554"/>
        </w:trPr>
        <w:tc>
          <w:tcPr>
            <w:tcW w:w="2552" w:type="dxa"/>
            <w:shd w:val="clear" w:color="auto" w:fill="A6A6A6" w:themeFill="background1" w:themeFillShade="A6"/>
          </w:tcPr>
          <w:p w14:paraId="6CA6874D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6C63E6">
              <w:rPr>
                <w:rFonts w:ascii="Arial" w:hAnsi="Arial" w:cs="Arial"/>
                <w:b/>
                <w:sz w:val="22"/>
              </w:rPr>
              <w:t>School</w:t>
            </w:r>
          </w:p>
        </w:tc>
        <w:tc>
          <w:tcPr>
            <w:tcW w:w="2732" w:type="dxa"/>
          </w:tcPr>
          <w:p w14:paraId="4BA18D02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804" w:type="dxa"/>
            <w:shd w:val="clear" w:color="auto" w:fill="A6A6A6" w:themeFill="background1" w:themeFillShade="A6"/>
          </w:tcPr>
          <w:p w14:paraId="0FAB5F45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6C63E6">
              <w:rPr>
                <w:rFonts w:ascii="Arial" w:hAnsi="Arial" w:cs="Arial"/>
                <w:b/>
                <w:sz w:val="22"/>
              </w:rPr>
              <w:t>Year Group</w:t>
            </w:r>
          </w:p>
        </w:tc>
        <w:tc>
          <w:tcPr>
            <w:tcW w:w="3260" w:type="dxa"/>
          </w:tcPr>
          <w:p w14:paraId="3C728FDE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</w:tr>
    </w:tbl>
    <w:p w14:paraId="426E4D32" w14:textId="383762E6" w:rsidR="0067752B" w:rsidRPr="0067752B" w:rsidRDefault="0067752B" w:rsidP="0067752B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2"/>
        </w:rPr>
      </w:pPr>
    </w:p>
    <w:p w14:paraId="1FE2E910" w14:textId="2C8DB1D0" w:rsidR="00890384" w:rsidRPr="0067752B" w:rsidRDefault="00890384" w:rsidP="0067752B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2"/>
        </w:rPr>
      </w:pPr>
    </w:p>
    <w:p w14:paraId="5D86EF27" w14:textId="66669180" w:rsidR="00E83D83" w:rsidRDefault="006C63E6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4"/>
          <w:szCs w:val="24"/>
        </w:rPr>
        <w:t>General</w:t>
      </w:r>
    </w:p>
    <w:tbl>
      <w:tblPr>
        <w:tblStyle w:val="TableGrid"/>
        <w:tblW w:w="10348" w:type="dxa"/>
        <w:tblInd w:w="137" w:type="dxa"/>
        <w:tblLook w:val="04A0" w:firstRow="1" w:lastRow="0" w:firstColumn="1" w:lastColumn="0" w:noHBand="0" w:noVBand="1"/>
      </w:tblPr>
      <w:tblGrid>
        <w:gridCol w:w="10348"/>
      </w:tblGrid>
      <w:tr w:rsidR="006C63E6" w14:paraId="6DC6BDF4" w14:textId="77777777" w:rsidTr="006C63E6">
        <w:trPr>
          <w:trHeight w:val="315"/>
        </w:trPr>
        <w:tc>
          <w:tcPr>
            <w:tcW w:w="10348" w:type="dxa"/>
          </w:tcPr>
          <w:p w14:paraId="58D73014" w14:textId="77777777" w:rsidR="006C63E6" w:rsidRDefault="006C63E6" w:rsidP="006C63E6">
            <w:pPr>
              <w:spacing w:line="360" w:lineRule="auto"/>
              <w:ind w:left="1057" w:hanging="10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are your strengths? What are you good at?</w:t>
            </w:r>
          </w:p>
          <w:p w14:paraId="525C5F95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CCBBBAF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EEBF945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45968BFF" w14:textId="77777777" w:rsidTr="006C63E6">
        <w:trPr>
          <w:trHeight w:val="315"/>
        </w:trPr>
        <w:tc>
          <w:tcPr>
            <w:tcW w:w="10348" w:type="dxa"/>
          </w:tcPr>
          <w:p w14:paraId="7C723D70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are your favourite things or activities to do outside of school?</w:t>
            </w:r>
          </w:p>
          <w:p w14:paraId="45ABDF02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D972A2A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B397050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20A7EF4F" w14:textId="77777777" w:rsidTr="006C63E6">
        <w:trPr>
          <w:trHeight w:val="315"/>
        </w:trPr>
        <w:tc>
          <w:tcPr>
            <w:tcW w:w="10348" w:type="dxa"/>
          </w:tcPr>
          <w:p w14:paraId="3B8594CC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>Which</w:t>
            </w:r>
            <w:r>
              <w:rPr>
                <w:rFonts w:ascii="Arial" w:hAnsi="Arial" w:cs="Arial"/>
                <w:sz w:val="24"/>
                <w:szCs w:val="24"/>
              </w:rPr>
              <w:t xml:space="preserve"> lessons/areas of the curriculum do you like best at school and why? </w:t>
            </w:r>
          </w:p>
          <w:p w14:paraId="0EAA23D0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7F4427F" w14:textId="23C344AD" w:rsidR="006C63E6" w:rsidRPr="00005B6E" w:rsidRDefault="006C63E6" w:rsidP="006C63E6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5349A163" w14:textId="77777777" w:rsidTr="006C63E6">
        <w:tc>
          <w:tcPr>
            <w:tcW w:w="10348" w:type="dxa"/>
          </w:tcPr>
          <w:p w14:paraId="65947620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Which don’t you like and why?</w:t>
            </w:r>
          </w:p>
          <w:p w14:paraId="0B848DF5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D3988FF" w14:textId="152E63C3" w:rsidR="006C63E6" w:rsidRPr="00005B6E" w:rsidRDefault="006C63E6" w:rsidP="006C63E6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1160680D" w14:textId="77777777" w:rsidTr="006C63E6">
        <w:tc>
          <w:tcPr>
            <w:tcW w:w="10348" w:type="dxa"/>
          </w:tcPr>
          <w:p w14:paraId="4AC12B74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lastRenderedPageBreak/>
              <w:t>Wh</w:t>
            </w:r>
            <w:r>
              <w:rPr>
                <w:rFonts w:ascii="Arial" w:hAnsi="Arial" w:cs="Arial"/>
                <w:sz w:val="24"/>
                <w:szCs w:val="24"/>
              </w:rPr>
              <w:t>ich lessons/areas of the curriculum do you find most difficult at school?</w:t>
            </w:r>
          </w:p>
          <w:p w14:paraId="6FACEED5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8535E95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3D231B0F" w14:textId="77777777" w:rsidTr="006C63E6">
        <w:tc>
          <w:tcPr>
            <w:tcW w:w="10348" w:type="dxa"/>
          </w:tcPr>
          <w:p w14:paraId="3A84801B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 xml:space="preserve">Is there anything that worries </w:t>
            </w:r>
            <w:r>
              <w:rPr>
                <w:rFonts w:ascii="Arial" w:hAnsi="Arial" w:cs="Arial"/>
                <w:sz w:val="24"/>
                <w:szCs w:val="24"/>
              </w:rPr>
              <w:t xml:space="preserve">or concerns </w:t>
            </w:r>
            <w:r w:rsidRPr="00005B6E">
              <w:rPr>
                <w:rFonts w:ascii="Arial" w:hAnsi="Arial" w:cs="Arial"/>
                <w:sz w:val="24"/>
                <w:szCs w:val="24"/>
              </w:rPr>
              <w:t>you at</w:t>
            </w:r>
            <w:r>
              <w:rPr>
                <w:rFonts w:ascii="Arial" w:hAnsi="Arial" w:cs="Arial"/>
                <w:sz w:val="24"/>
                <w:szCs w:val="24"/>
              </w:rPr>
              <w:t xml:space="preserve"> school?</w:t>
            </w:r>
          </w:p>
          <w:p w14:paraId="08336D4B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7F495C9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4929A024" w14:textId="77777777" w:rsidTr="006C63E6">
        <w:trPr>
          <w:trHeight w:val="1718"/>
        </w:trPr>
        <w:tc>
          <w:tcPr>
            <w:tcW w:w="10348" w:type="dxa"/>
          </w:tcPr>
          <w:p w14:paraId="06D1DC87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>What languages can y</w:t>
            </w:r>
            <w:r>
              <w:rPr>
                <w:rFonts w:ascii="Arial" w:hAnsi="Arial" w:cs="Arial"/>
                <w:sz w:val="24"/>
                <w:szCs w:val="24"/>
              </w:rPr>
              <w:t>ou speak/understand/read/write?</w:t>
            </w:r>
          </w:p>
          <w:p w14:paraId="3C05E4DC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E798A75" w14:textId="77777777" w:rsidR="006C63E6" w:rsidRDefault="006C63E6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4"/>
          <w:szCs w:val="24"/>
        </w:rPr>
      </w:pPr>
    </w:p>
    <w:p w14:paraId="2D2E435A" w14:textId="598B0E0E" w:rsidR="00890384" w:rsidRDefault="006C63E6" w:rsidP="006C63E6">
      <w:pPr>
        <w:spacing w:after="0" w:line="240" w:lineRule="auto"/>
        <w:ind w:left="0" w:right="0" w:firstLine="142"/>
        <w:jc w:val="left"/>
        <w:rPr>
          <w:rFonts w:ascii="Arial" w:hAnsi="Arial" w:cs="Arial"/>
          <w:b/>
          <w:sz w:val="24"/>
          <w:szCs w:val="24"/>
        </w:rPr>
      </w:pPr>
      <w:r w:rsidRPr="00005B6E">
        <w:rPr>
          <w:rFonts w:ascii="Arial" w:hAnsi="Arial" w:cs="Arial"/>
          <w:b/>
          <w:sz w:val="24"/>
          <w:szCs w:val="24"/>
        </w:rPr>
        <w:t>Reading</w:t>
      </w:r>
    </w:p>
    <w:p w14:paraId="46A70913" w14:textId="1113FD84" w:rsidR="006C63E6" w:rsidRDefault="006C63E6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10348" w:type="dxa"/>
        <w:tblInd w:w="137" w:type="dxa"/>
        <w:tblLook w:val="04A0" w:firstRow="1" w:lastRow="0" w:firstColumn="1" w:lastColumn="0" w:noHBand="0" w:noVBand="1"/>
      </w:tblPr>
      <w:tblGrid>
        <w:gridCol w:w="10348"/>
      </w:tblGrid>
      <w:tr w:rsidR="006C63E6" w14:paraId="7BA10159" w14:textId="77777777" w:rsidTr="006C63E6">
        <w:tc>
          <w:tcPr>
            <w:tcW w:w="10348" w:type="dxa"/>
          </w:tcPr>
          <w:p w14:paraId="3F6FCA3A" w14:textId="77777777" w:rsidR="006C63E6" w:rsidRDefault="006C63E6" w:rsidP="006C63E6">
            <w:pPr>
              <w:spacing w:line="360" w:lineRule="auto"/>
              <w:ind w:left="1057" w:hanging="1057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>Do you like re</w:t>
            </w:r>
            <w:r>
              <w:rPr>
                <w:rFonts w:ascii="Arial" w:hAnsi="Arial" w:cs="Arial"/>
                <w:sz w:val="24"/>
                <w:szCs w:val="24"/>
              </w:rPr>
              <w:t xml:space="preserve">ading? </w:t>
            </w:r>
          </w:p>
          <w:p w14:paraId="3EADF7B3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30465B2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no, why not?</w:t>
            </w:r>
          </w:p>
          <w:p w14:paraId="4ABE2512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1808711D" w14:textId="77777777" w:rsidTr="006C63E6">
        <w:tc>
          <w:tcPr>
            <w:tcW w:w="10348" w:type="dxa"/>
          </w:tcPr>
          <w:p w14:paraId="6ABD9D0E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types of books do you like to read? </w:t>
            </w:r>
          </w:p>
          <w:p w14:paraId="073F0751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387AF532" w14:textId="77777777" w:rsidTr="006C63E6">
        <w:tc>
          <w:tcPr>
            <w:tcW w:w="10348" w:type="dxa"/>
          </w:tcPr>
          <w:p w14:paraId="16E83257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are your favourite books/stories?</w:t>
            </w:r>
          </w:p>
          <w:p w14:paraId="64DFEE0C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DBC3645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72111DB6" w14:textId="77777777" w:rsidTr="006C63E6">
        <w:tc>
          <w:tcPr>
            <w:tcW w:w="10348" w:type="dxa"/>
          </w:tcPr>
          <w:p w14:paraId="601D4A04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 xml:space="preserve">o you find reading difficult?  </w:t>
            </w:r>
          </w:p>
          <w:p w14:paraId="5EAD66E6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D517187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yes, why?</w:t>
            </w:r>
          </w:p>
          <w:p w14:paraId="787D1810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4EA434" w14:textId="77777777" w:rsidR="006C63E6" w:rsidRPr="00005B6E" w:rsidRDefault="006C63E6" w:rsidP="006C63E6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46F15BBD" w14:textId="06629520" w:rsidR="006C63E6" w:rsidRDefault="006C63E6" w:rsidP="006C63E6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Writing &amp; S</w:t>
      </w:r>
      <w:r w:rsidRPr="00005B6E">
        <w:rPr>
          <w:rFonts w:ascii="Arial" w:hAnsi="Arial" w:cs="Arial"/>
          <w:b/>
          <w:sz w:val="24"/>
          <w:szCs w:val="24"/>
        </w:rPr>
        <w:t>pelling</w:t>
      </w:r>
    </w:p>
    <w:p w14:paraId="0EFF8E93" w14:textId="7D0D4C5F" w:rsidR="006C63E6" w:rsidRDefault="006C63E6" w:rsidP="006C63E6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6C63E6" w14:paraId="4DEB24C8" w14:textId="77777777" w:rsidTr="006C63E6">
        <w:tc>
          <w:tcPr>
            <w:tcW w:w="10348" w:type="dxa"/>
          </w:tcPr>
          <w:p w14:paraId="3094E7F5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you like writing? </w:t>
            </w:r>
          </w:p>
          <w:p w14:paraId="5B935ED9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FAA8831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no, why not?</w:t>
            </w:r>
          </w:p>
          <w:p w14:paraId="0C37A615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05710461" w14:textId="77777777" w:rsidTr="006C63E6">
        <w:tc>
          <w:tcPr>
            <w:tcW w:w="10348" w:type="dxa"/>
          </w:tcPr>
          <w:p w14:paraId="50EEEC7D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Do you find writing easy or difficult? Why?</w:t>
            </w:r>
          </w:p>
          <w:p w14:paraId="78F35D76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B5560D8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1C321736" w14:textId="77777777" w:rsidTr="006C63E6">
        <w:tc>
          <w:tcPr>
            <w:tcW w:w="10348" w:type="dxa"/>
          </w:tcPr>
          <w:p w14:paraId="5BC1C2C5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you think your writing is neat?</w:t>
            </w:r>
          </w:p>
          <w:p w14:paraId="3359EEFC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4919EEE0" w14:textId="77777777" w:rsidTr="006C63E6">
        <w:tc>
          <w:tcPr>
            <w:tcW w:w="10348" w:type="dxa"/>
          </w:tcPr>
          <w:p w14:paraId="48B1280A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you join your letters when you are writing?</w:t>
            </w:r>
          </w:p>
          <w:p w14:paraId="4F59F507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7A9DEFE2" w14:textId="77777777" w:rsidTr="006C63E6">
        <w:trPr>
          <w:trHeight w:val="1191"/>
        </w:trPr>
        <w:tc>
          <w:tcPr>
            <w:tcW w:w="10348" w:type="dxa"/>
            <w:tcBorders>
              <w:bottom w:val="single" w:sz="4" w:space="0" w:color="auto"/>
            </w:tcBorders>
          </w:tcPr>
          <w:p w14:paraId="02EDDF58" w14:textId="77777777" w:rsidR="006C63E6" w:rsidRPr="00AD06A2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Which hand do you write with?  </w:t>
            </w:r>
          </w:p>
        </w:tc>
      </w:tr>
      <w:tr w:rsidR="006C63E6" w14:paraId="0F6EF17F" w14:textId="77777777" w:rsidTr="006C63E6">
        <w:trPr>
          <w:trHeight w:val="1833"/>
        </w:trPr>
        <w:tc>
          <w:tcPr>
            <w:tcW w:w="10348" w:type="dxa"/>
            <w:tcBorders>
              <w:bottom w:val="single" w:sz="4" w:space="0" w:color="auto"/>
            </w:tcBorders>
          </w:tcPr>
          <w:p w14:paraId="1808A4CC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 xml:space="preserve">Do you know how to write all </w:t>
            </w:r>
            <w:r>
              <w:rPr>
                <w:rFonts w:ascii="Arial" w:hAnsi="Arial" w:cs="Arial"/>
                <w:sz w:val="24"/>
                <w:szCs w:val="24"/>
              </w:rPr>
              <w:t>the letters of the alphabet correctly?</w:t>
            </w:r>
          </w:p>
          <w:p w14:paraId="1EA6DBAF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2469D8C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yes, write them below:</w:t>
            </w:r>
          </w:p>
          <w:p w14:paraId="6A16B695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4677137" w14:textId="77777777" w:rsidR="006C63E6" w:rsidRPr="0007481D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028C28A8" w14:textId="77777777" w:rsidTr="006C63E6">
        <w:trPr>
          <w:trHeight w:val="1833"/>
        </w:trPr>
        <w:tc>
          <w:tcPr>
            <w:tcW w:w="10348" w:type="dxa"/>
            <w:tcBorders>
              <w:bottom w:val="single" w:sz="4" w:space="0" w:color="auto"/>
            </w:tcBorders>
          </w:tcPr>
          <w:p w14:paraId="2E33568D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Are you good at spelling words?</w:t>
            </w:r>
          </w:p>
        </w:tc>
      </w:tr>
      <w:tr w:rsidR="006C63E6" w14:paraId="65665382" w14:textId="77777777" w:rsidTr="006C63E6">
        <w:tc>
          <w:tcPr>
            <w:tcW w:w="10348" w:type="dxa"/>
          </w:tcPr>
          <w:p w14:paraId="560068CE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>What do you do if you have to spell a w</w:t>
            </w:r>
            <w:r>
              <w:rPr>
                <w:rFonts w:ascii="Arial" w:hAnsi="Arial" w:cs="Arial"/>
                <w:sz w:val="24"/>
                <w:szCs w:val="24"/>
              </w:rPr>
              <w:t xml:space="preserve">ord you don’t know and there isn’t anyone to help you? </w:t>
            </w:r>
          </w:p>
          <w:p w14:paraId="68C19462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5AEA48BD" w14:textId="77777777" w:rsidTr="006C63E6">
        <w:tc>
          <w:tcPr>
            <w:tcW w:w="10348" w:type="dxa"/>
            <w:tcBorders>
              <w:top w:val="nil"/>
              <w:left w:val="nil"/>
              <w:right w:val="nil"/>
            </w:tcBorders>
          </w:tcPr>
          <w:p w14:paraId="219E8F40" w14:textId="77777777" w:rsidR="006C63E6" w:rsidRPr="0007481D" w:rsidRDefault="006C63E6" w:rsidP="008E5886">
            <w:pPr>
              <w:tabs>
                <w:tab w:val="left" w:pos="2928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Maths</w:t>
            </w:r>
          </w:p>
        </w:tc>
      </w:tr>
      <w:tr w:rsidR="006C63E6" w14:paraId="1A19CE0B" w14:textId="77777777" w:rsidTr="006C63E6">
        <w:tc>
          <w:tcPr>
            <w:tcW w:w="10348" w:type="dxa"/>
          </w:tcPr>
          <w:p w14:paraId="68F5673B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you enjoy maths? Why?</w:t>
            </w:r>
          </w:p>
          <w:p w14:paraId="298623D8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5936CF3B" w14:textId="77777777" w:rsidTr="006C63E6">
        <w:tc>
          <w:tcPr>
            <w:tcW w:w="10348" w:type="dxa"/>
          </w:tcPr>
          <w:p w14:paraId="6B0234CA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you find maths easy or difficult? What in particular?</w:t>
            </w:r>
          </w:p>
          <w:p w14:paraId="4EB01D72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5668630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0503A1C8" w14:textId="77777777" w:rsidTr="006C63E6">
        <w:tc>
          <w:tcPr>
            <w:tcW w:w="10348" w:type="dxa"/>
          </w:tcPr>
          <w:p w14:paraId="26B8E493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is your favourite area of maths? (For example, adding, multiplication, shapes, measuring)</w:t>
            </w:r>
          </w:p>
          <w:p w14:paraId="1E25A296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4DB1D66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7A0B33D9" w14:textId="77777777" w:rsidTr="006C63E6">
        <w:tc>
          <w:tcPr>
            <w:tcW w:w="10348" w:type="dxa"/>
            <w:tcBorders>
              <w:left w:val="nil"/>
              <w:right w:val="nil"/>
            </w:tcBorders>
          </w:tcPr>
          <w:p w14:paraId="77623352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D57BD70" w14:textId="77777777" w:rsidR="006C63E6" w:rsidRPr="00CA0B76" w:rsidRDefault="006C63E6" w:rsidP="008E5886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Other</w:t>
            </w:r>
          </w:p>
        </w:tc>
      </w:tr>
      <w:tr w:rsidR="006C63E6" w14:paraId="40565136" w14:textId="77777777" w:rsidTr="006C63E6">
        <w:trPr>
          <w:trHeight w:val="1467"/>
        </w:trPr>
        <w:tc>
          <w:tcPr>
            <w:tcW w:w="10348" w:type="dxa"/>
          </w:tcPr>
          <w:p w14:paraId="1AD0F496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Have you got a lot of friends at school?</w:t>
            </w:r>
          </w:p>
          <w:p w14:paraId="5D43CF92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D7EECE8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Have you got a lot of friends outside of school?</w:t>
            </w:r>
          </w:p>
          <w:p w14:paraId="59534417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A680EF4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you prefer playing with a big/small group of friends or playing by yourself?</w:t>
            </w:r>
          </w:p>
          <w:p w14:paraId="3512965C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51F1A98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you find it easy to make new friends?</w:t>
            </w:r>
          </w:p>
          <w:p w14:paraId="354C0486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787BEA0A" w14:textId="77777777" w:rsidTr="006C63E6">
        <w:trPr>
          <w:trHeight w:val="1467"/>
        </w:trPr>
        <w:tc>
          <w:tcPr>
            <w:tcW w:w="10348" w:type="dxa"/>
          </w:tcPr>
          <w:p w14:paraId="4A7657DD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games do you like to play either by yourself or with your friends?</w:t>
            </w:r>
          </w:p>
          <w:p w14:paraId="39158B8F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A97B15D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1DCB23F4" w14:textId="77777777" w:rsidTr="006C63E6">
        <w:trPr>
          <w:trHeight w:val="1467"/>
        </w:trPr>
        <w:tc>
          <w:tcPr>
            <w:tcW w:w="10348" w:type="dxa"/>
          </w:tcPr>
          <w:p w14:paraId="44CE76BF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you find it easy to remember things? (For example, instructions, things you have to do)</w:t>
            </w:r>
          </w:p>
          <w:p w14:paraId="3FAE53A1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78D97956" w14:textId="77777777" w:rsidTr="006C63E6">
        <w:tc>
          <w:tcPr>
            <w:tcW w:w="10348" w:type="dxa"/>
          </w:tcPr>
          <w:p w14:paraId="152F00AA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Do you often lose things?</w:t>
            </w:r>
          </w:p>
          <w:p w14:paraId="47393600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343D8E99" w14:textId="77777777" w:rsidTr="006C63E6">
        <w:tc>
          <w:tcPr>
            <w:tcW w:w="10348" w:type="dxa"/>
          </w:tcPr>
          <w:p w14:paraId="4A10C231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Are you good at organising your belongings at home and at school?</w:t>
            </w:r>
          </w:p>
          <w:p w14:paraId="7FF6A5A4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488EF1DA" w14:textId="77777777" w:rsidTr="006C63E6">
        <w:tc>
          <w:tcPr>
            <w:tcW w:w="10348" w:type="dxa"/>
          </w:tcPr>
          <w:p w14:paraId="38944D89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do you think would help to make learning easier for you? </w:t>
            </w:r>
          </w:p>
          <w:p w14:paraId="2C6F6553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2A0A59D3" w14:textId="77777777" w:rsidTr="006C63E6">
        <w:tc>
          <w:tcPr>
            <w:tcW w:w="10348" w:type="dxa"/>
          </w:tcPr>
          <w:p w14:paraId="2EE103B9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>If you could wish for anythi</w:t>
            </w:r>
            <w:r>
              <w:rPr>
                <w:rFonts w:ascii="Arial" w:hAnsi="Arial" w:cs="Arial"/>
                <w:sz w:val="24"/>
                <w:szCs w:val="24"/>
              </w:rPr>
              <w:t>ng in school, what would it be?</w:t>
            </w:r>
          </w:p>
          <w:p w14:paraId="0958ADA5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54A6BD9F" w14:textId="77777777" w:rsidTr="006C63E6">
        <w:tc>
          <w:tcPr>
            <w:tcW w:w="10348" w:type="dxa"/>
          </w:tcPr>
          <w:p w14:paraId="6A24C70C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6422">
              <w:rPr>
                <w:rFonts w:ascii="Arial" w:hAnsi="Arial" w:cs="Arial"/>
                <w:sz w:val="24"/>
                <w:szCs w:val="24"/>
              </w:rPr>
              <w:t>Is there anything</w:t>
            </w:r>
            <w:r>
              <w:rPr>
                <w:rFonts w:ascii="Arial" w:hAnsi="Arial" w:cs="Arial"/>
                <w:sz w:val="24"/>
                <w:szCs w:val="24"/>
              </w:rPr>
              <w:t xml:space="preserve"> else that may be helpful for the assessor</w:t>
            </w:r>
            <w:r w:rsidRPr="003E6422">
              <w:rPr>
                <w:rFonts w:ascii="Arial" w:hAnsi="Arial" w:cs="Arial"/>
                <w:sz w:val="24"/>
                <w:szCs w:val="24"/>
              </w:rPr>
              <w:t xml:space="preserve"> to know?</w:t>
            </w:r>
          </w:p>
          <w:p w14:paraId="1FF4F792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3CA5836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7735852" w14:textId="77777777" w:rsidR="006C63E6" w:rsidRDefault="006C63E6" w:rsidP="006C63E6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4"/>
          <w:szCs w:val="24"/>
        </w:rPr>
      </w:pPr>
    </w:p>
    <w:p w14:paraId="0237C533" w14:textId="4A0A721F" w:rsidR="006C63E6" w:rsidRDefault="006C63E6" w:rsidP="006C63E6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Visual Difficulties Screener</w:t>
      </w:r>
    </w:p>
    <w:p w14:paraId="0DC8F1B9" w14:textId="70EDED3E" w:rsidR="006C63E6" w:rsidRDefault="006C63E6" w:rsidP="006C63E6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4"/>
          <w:szCs w:val="24"/>
        </w:rPr>
      </w:pPr>
    </w:p>
    <w:tbl>
      <w:tblPr>
        <w:tblW w:w="10348" w:type="dxa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"/>
        <w:gridCol w:w="5933"/>
        <w:gridCol w:w="676"/>
        <w:gridCol w:w="729"/>
        <w:gridCol w:w="1236"/>
        <w:gridCol w:w="622"/>
        <w:gridCol w:w="811"/>
      </w:tblGrid>
      <w:tr w:rsidR="006C63E6" w:rsidRPr="00842981" w14:paraId="4DE7303B" w14:textId="77777777" w:rsidTr="006C63E6"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EC206D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A4D26F" w14:textId="77777777" w:rsidR="006C63E6" w:rsidRPr="003D429D" w:rsidRDefault="006C63E6" w:rsidP="008E5886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3D429D">
              <w:rPr>
                <w:rFonts w:ascii="Arial" w:hAnsi="Arial" w:cs="Arial"/>
                <w:b/>
                <w:i/>
                <w:sz w:val="24"/>
                <w:szCs w:val="24"/>
              </w:rPr>
              <w:t>Visual Difficulties Questionnaire (pre - 16 years)*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29C830" w14:textId="77777777" w:rsidR="006C63E6" w:rsidRPr="00842981" w:rsidRDefault="006C63E6" w:rsidP="008E5886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Never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F1A770" w14:textId="77777777" w:rsidR="006C63E6" w:rsidRPr="00842981" w:rsidRDefault="006C63E6" w:rsidP="008E5886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Rarely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B150E5" w14:textId="77777777" w:rsidR="006C63E6" w:rsidRPr="00842981" w:rsidRDefault="006C63E6" w:rsidP="008E5886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Sometimes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795FE5" w14:textId="77777777" w:rsidR="006C63E6" w:rsidRPr="00842981" w:rsidRDefault="006C63E6" w:rsidP="008E5886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Often 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60B407" w14:textId="77777777" w:rsidR="006C63E6" w:rsidRPr="00842981" w:rsidRDefault="006C63E6" w:rsidP="008E5886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Always </w:t>
            </w:r>
          </w:p>
        </w:tc>
      </w:tr>
      <w:tr w:rsidR="006C63E6" w:rsidRPr="00842981" w14:paraId="0B8EFEEA" w14:textId="77777777" w:rsidTr="006C63E6"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323069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7F1FA" w14:textId="77777777" w:rsidR="006C63E6" w:rsidRPr="003D429D" w:rsidRDefault="006C63E6" w:rsidP="008E5886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3D429D">
              <w:rPr>
                <w:rFonts w:ascii="Arial" w:hAnsi="Arial" w:cs="Arial"/>
                <w:b/>
                <w:i/>
                <w:sz w:val="24"/>
                <w:szCs w:val="24"/>
              </w:rPr>
              <w:t>Section for child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8AE8BF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0FDAEC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4E9389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7EB5BB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0E7AF0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C63E6" w:rsidRPr="00842981" w14:paraId="2026E925" w14:textId="77777777" w:rsidTr="006C63E6"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D6138E" w14:textId="77777777" w:rsidR="006C63E6" w:rsidRPr="00842981" w:rsidRDefault="006C63E6" w:rsidP="008E5886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84298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B8D912" w14:textId="77777777" w:rsidR="006C63E6" w:rsidRPr="00842981" w:rsidRDefault="006C63E6" w:rsidP="008E5886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When you read, do you see two of each word?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6C6100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2388F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08D94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D4597C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79A11E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C63E6" w:rsidRPr="00842981" w14:paraId="4C9375AA" w14:textId="77777777" w:rsidTr="006C63E6"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CB03D7" w14:textId="77777777" w:rsidR="006C63E6" w:rsidRPr="00842981" w:rsidRDefault="006C63E6" w:rsidP="008E5886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84298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5F08F2" w14:textId="77777777" w:rsidR="006C63E6" w:rsidRPr="00842981" w:rsidRDefault="006C63E6" w:rsidP="008E5886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When you read, do the words you read look blurry (or fuzzy, or unclear)?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E734CF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E1BDA6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35319E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BD4999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BD6334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C63E6" w:rsidRPr="00842981" w14:paraId="12F07BBC" w14:textId="77777777" w:rsidTr="006C63E6"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15E84D" w14:textId="77777777" w:rsidR="006C63E6" w:rsidRPr="00842981" w:rsidRDefault="006C63E6" w:rsidP="008E5886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84298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DC13D" w14:textId="77777777" w:rsidR="006C63E6" w:rsidRPr="00842981" w:rsidRDefault="006C63E6" w:rsidP="008E5886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When you are reading, do the words move on the page?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6B373F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334FEB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8DB0A7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BEDF0B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7F83D0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C63E6" w:rsidRPr="00842981" w14:paraId="35EBA959" w14:textId="77777777" w:rsidTr="006C63E6"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C7A57A" w14:textId="77777777" w:rsidR="006C63E6" w:rsidRPr="00842981" w:rsidRDefault="006C63E6" w:rsidP="008E5886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84298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40C6B" w14:textId="77777777" w:rsidR="006C63E6" w:rsidRPr="00842981" w:rsidRDefault="006C63E6" w:rsidP="008E5886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When your teachers ask you to copy something from a screen at the front of the classroom, can you see what is written on the screen?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FD2935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22A2E9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D07127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91BAF6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BE4863" w14:textId="77777777" w:rsidR="006C63E6" w:rsidRPr="00842981" w:rsidRDefault="006C63E6" w:rsidP="008E588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C63E6" w:rsidRPr="00842981" w14:paraId="407D9F68" w14:textId="77777777" w:rsidTr="006C63E6">
        <w:tc>
          <w:tcPr>
            <w:tcW w:w="103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C9BB1" w14:textId="77777777" w:rsidR="006C63E6" w:rsidRPr="00842981" w:rsidRDefault="006C63E6" w:rsidP="008E5886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*N.B. Response categories for this protocol: Always = every day. Often = several times a week but not necessarily every day. Sometimes = 2-3 times a month. Rarely = only once every few months / a year. </w:t>
            </w:r>
          </w:p>
        </w:tc>
      </w:tr>
    </w:tbl>
    <w:p w14:paraId="1173A061" w14:textId="77777777" w:rsidR="006C63E6" w:rsidRDefault="006C63E6" w:rsidP="006C63E6">
      <w:pPr>
        <w:spacing w:line="240" w:lineRule="auto"/>
        <w:ind w:left="-1134"/>
        <w:jc w:val="center"/>
        <w:rPr>
          <w:rFonts w:ascii="Arial" w:hAnsi="Arial" w:cs="Arial"/>
          <w:b/>
          <w:sz w:val="24"/>
          <w:szCs w:val="24"/>
        </w:rPr>
      </w:pPr>
    </w:p>
    <w:p w14:paraId="1854DFE3" w14:textId="0F51E301" w:rsidR="006C63E6" w:rsidRDefault="006C63E6" w:rsidP="006C63E6">
      <w:pPr>
        <w:spacing w:line="240" w:lineRule="auto"/>
        <w:ind w:left="-113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Thank you for completing this questionnaire! </w:t>
      </w:r>
    </w:p>
    <w:p w14:paraId="537E44DA" w14:textId="6206A944" w:rsidR="006C63E6" w:rsidRDefault="006C63E6" w:rsidP="006C63E6">
      <w:pPr>
        <w:spacing w:line="240" w:lineRule="auto"/>
        <w:ind w:left="-113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2"/>
        </w:rPr>
        <w:drawing>
          <wp:anchor distT="0" distB="0" distL="114300" distR="114300" simplePos="0" relativeHeight="251672576" behindDoc="1" locked="0" layoutInCell="1" allowOverlap="1" wp14:anchorId="6E6063FC" wp14:editId="3498722B">
            <wp:simplePos x="0" y="0"/>
            <wp:positionH relativeFrom="margin">
              <wp:align>left</wp:align>
            </wp:positionH>
            <wp:positionV relativeFrom="paragraph">
              <wp:posOffset>267335</wp:posOffset>
            </wp:positionV>
            <wp:extent cx="6477000" cy="533400"/>
            <wp:effectExtent l="0" t="0" r="0" b="0"/>
            <wp:wrapTight wrapText="bothSides">
              <wp:wrapPolygon edited="0">
                <wp:start x="0" y="0"/>
                <wp:lineTo x="0" y="20829"/>
                <wp:lineTo x="21536" y="20829"/>
                <wp:lineTo x="215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2B355B6" w14:textId="3207D4E7" w:rsidR="006C63E6" w:rsidRDefault="006C63E6" w:rsidP="006C63E6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  <w:bookmarkStart w:id="1" w:name="_GoBack"/>
      <w:bookmarkEnd w:id="1"/>
    </w:p>
    <w:sectPr w:rsidR="006C63E6" w:rsidSect="009643C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4" w:h="16836"/>
      <w:pgMar w:top="720" w:right="720" w:bottom="720" w:left="720" w:header="720" w:footer="720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3A9D2" w14:textId="77777777" w:rsidR="004C71AB" w:rsidRDefault="004C71AB">
      <w:pPr>
        <w:spacing w:after="0" w:line="240" w:lineRule="auto"/>
      </w:pPr>
      <w:r>
        <w:separator/>
      </w:r>
    </w:p>
  </w:endnote>
  <w:endnote w:type="continuationSeparator" w:id="0">
    <w:p w14:paraId="0F764F29" w14:textId="77777777" w:rsidR="004C71AB" w:rsidRDefault="004C7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0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41300" w14:textId="77777777" w:rsidR="00272E34" w:rsidRDefault="00272E34">
    <w:pPr>
      <w:tabs>
        <w:tab w:val="right" w:pos="10637"/>
      </w:tabs>
      <w:spacing w:after="142" w:line="259" w:lineRule="auto"/>
      <w:ind w:left="0" w:right="0" w:firstLine="0"/>
      <w:jc w:val="left"/>
    </w:pPr>
    <w:r>
      <w:rPr>
        <w:u w:val="single" w:color="22A3CA"/>
      </w:rPr>
      <w:t xml:space="preserve"> </w:t>
    </w:r>
    <w:r>
      <w:rPr>
        <w:u w:val="single" w:color="22A3CA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u w:val="single" w:color="22A3CA"/>
      </w:rPr>
      <w:t>2</w:t>
    </w:r>
    <w:r>
      <w:rPr>
        <w:u w:val="single" w:color="22A3CA"/>
      </w:rPr>
      <w:fldChar w:fldCharType="end"/>
    </w:r>
    <w:r>
      <w:t xml:space="preserve"> </w:t>
    </w:r>
  </w:p>
  <w:p w14:paraId="29D6B04F" w14:textId="77777777" w:rsidR="00272E34" w:rsidRDefault="00272E34">
    <w:pPr>
      <w:spacing w:after="0" w:line="259" w:lineRule="auto"/>
      <w:ind w:left="0" w:right="-30" w:firstLine="0"/>
      <w:jc w:val="right"/>
    </w:pPr>
    <w:r>
      <w:rPr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39945" w14:textId="5BED8019" w:rsidR="00272E34" w:rsidRDefault="00446559">
    <w:pPr>
      <w:spacing w:after="0" w:line="259" w:lineRule="auto"/>
      <w:ind w:left="0" w:right="-30" w:firstLine="0"/>
      <w:jc w:val="right"/>
    </w:pPr>
    <w:r>
      <w:rPr>
        <w:noProof/>
      </w:rPr>
      <mc:AlternateContent>
        <mc:Choice Requires="wps">
          <w:drawing>
            <wp:anchor distT="45720" distB="45720" distL="114300" distR="114300" simplePos="0" relativeHeight="251680768" behindDoc="1" locked="0" layoutInCell="1" allowOverlap="1" wp14:anchorId="73DAD93A" wp14:editId="7B2AA80C">
              <wp:simplePos x="0" y="0"/>
              <wp:positionH relativeFrom="margin">
                <wp:posOffset>-78105</wp:posOffset>
              </wp:positionH>
              <wp:positionV relativeFrom="paragraph">
                <wp:posOffset>518160</wp:posOffset>
              </wp:positionV>
              <wp:extent cx="7105650" cy="590550"/>
              <wp:effectExtent l="0" t="0" r="0" b="0"/>
              <wp:wrapTight wrapText="bothSides">
                <wp:wrapPolygon edited="0">
                  <wp:start x="0" y="0"/>
                  <wp:lineTo x="0" y="20903"/>
                  <wp:lineTo x="21542" y="20903"/>
                  <wp:lineTo x="21542" y="0"/>
                  <wp:lineTo x="0" y="0"/>
                </wp:wrapPolygon>
              </wp:wrapTight>
              <wp:docPr id="3688532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05650" cy="590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C3987C5" w14:textId="77777777" w:rsidR="00446559" w:rsidRDefault="00446559" w:rsidP="00446559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color w:val="7030A0"/>
                            </w:rPr>
                          </w:pPr>
                        </w:p>
                        <w:p w14:paraId="4F5F7EB8" w14:textId="353B47CD" w:rsidR="00446559" w:rsidRPr="00890384" w:rsidRDefault="00446559" w:rsidP="00890384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</w:pPr>
                          <w:r w:rsidRPr="00446559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>Head of Outreach: Jane Palmer</w:t>
                          </w:r>
                          <w:r w:rsidR="00890384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 xml:space="preserve">        </w:t>
                          </w:r>
                          <w:r w:rsidRPr="00446559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  <w:lang w:val="fr-FR"/>
                            </w:rPr>
                            <w:t>Email: palmer.j@srs.islington.sch.uk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DAD93A"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left:0;text-align:left;margin-left:-6.15pt;margin-top:40.8pt;width:559.5pt;height:46.5pt;z-index:-251635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" stroked="f">
              <v:textbox>
                <w:txbxContent>
                  <w:p w14:paraId="4C3987C5" w14:textId="77777777" w:rsidR="00446559" w:rsidRDefault="00446559" w:rsidP="00446559">
                    <w:pPr>
                      <w:spacing w:after="0" w:line="240" w:lineRule="auto"/>
                      <w:ind w:left="0" w:right="6" w:firstLine="0"/>
                      <w:jc w:val="left"/>
                      <w:rPr>
                        <w:color w:val="7030A0"/>
                      </w:rPr>
                    </w:pPr>
                  </w:p>
                  <w:p w14:paraId="4F5F7EB8" w14:textId="353B47CD" w:rsidR="00446559" w:rsidRPr="00890384" w:rsidRDefault="00446559" w:rsidP="00890384">
                    <w:pPr>
                      <w:spacing w:after="0" w:line="240" w:lineRule="auto"/>
                      <w:ind w:left="0" w:right="6" w:firstLine="0"/>
                      <w:jc w:val="left"/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</w:pPr>
                    <w:r w:rsidRPr="00446559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>Head of Outreach: Jane Palmer</w:t>
                    </w:r>
                    <w:r w:rsidR="00890384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 xml:space="preserve">        </w:t>
                    </w:r>
                    <w:r w:rsidRPr="00446559">
                      <w:rPr>
                        <w:b/>
                        <w:bCs/>
                        <w:color w:val="7030A0"/>
                        <w:sz w:val="28"/>
                        <w:szCs w:val="28"/>
                        <w:lang w:val="fr-FR"/>
                      </w:rPr>
                      <w:t>Email: palmer.j@srs.islington.sch.uk</w:t>
                    </w:r>
                  </w:p>
                </w:txbxContent>
              </v:textbox>
              <w10:wrap type="tight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A26B8" w14:textId="18A9B3DC" w:rsidR="00272E34" w:rsidRDefault="00446559" w:rsidP="008365EA">
    <w:pPr>
      <w:tabs>
        <w:tab w:val="center" w:pos="4513"/>
        <w:tab w:val="right" w:pos="9026"/>
      </w:tabs>
      <w:spacing w:after="0" w:line="240" w:lineRule="auto"/>
      <w:ind w:left="0" w:right="0" w:firstLine="0"/>
      <w:jc w:val="left"/>
    </w:pPr>
    <w:r>
      <w:rPr>
        <w:noProof/>
      </w:rPr>
      <mc:AlternateContent>
        <mc:Choice Requires="wps">
          <w:drawing>
            <wp:anchor distT="45720" distB="45720" distL="114300" distR="114300" simplePos="0" relativeHeight="251670528" behindDoc="1" locked="0" layoutInCell="1" allowOverlap="1" wp14:anchorId="73BBD8EF" wp14:editId="7DBE9524">
              <wp:simplePos x="0" y="0"/>
              <wp:positionH relativeFrom="column">
                <wp:posOffset>-323850</wp:posOffset>
              </wp:positionH>
              <wp:positionV relativeFrom="paragraph">
                <wp:posOffset>55880</wp:posOffset>
              </wp:positionV>
              <wp:extent cx="3048000" cy="1190625"/>
              <wp:effectExtent l="0" t="0" r="0" b="9525"/>
              <wp:wrapTight wrapText="bothSides">
                <wp:wrapPolygon edited="0">
                  <wp:start x="0" y="0"/>
                  <wp:lineTo x="0" y="21427"/>
                  <wp:lineTo x="21465" y="21427"/>
                  <wp:lineTo x="21465" y="0"/>
                  <wp:lineTo x="0" y="0"/>
                </wp:wrapPolygon>
              </wp:wrapTight>
              <wp:docPr id="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0" cy="1190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168BF91" w14:textId="03DBAE5D" w:rsidR="00323B4F" w:rsidRDefault="00323B4F" w:rsidP="00446559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color w:val="7030A0"/>
                            </w:rPr>
                          </w:pPr>
                        </w:p>
                        <w:p w14:paraId="0B8B3266" w14:textId="08463BD7" w:rsidR="00323B4F" w:rsidRPr="00070633" w:rsidRDefault="00272E34" w:rsidP="00323B4F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</w:pPr>
                          <w:r w:rsidRPr="00070633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 xml:space="preserve">Head of </w:t>
                          </w:r>
                          <w:r w:rsidR="00446559" w:rsidRPr="00070633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>Outreach</w:t>
                          </w:r>
                          <w:r w:rsidRPr="00070633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 xml:space="preserve">: </w:t>
                          </w:r>
                          <w:r w:rsidR="00446559" w:rsidRPr="00070633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>Jane Palmer</w:t>
                          </w:r>
                        </w:p>
                        <w:p w14:paraId="0972600E" w14:textId="77777777" w:rsidR="00323B4F" w:rsidRPr="00323B4F" w:rsidRDefault="00323B4F" w:rsidP="00323B4F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b/>
                              <w:bCs/>
                              <w:color w:val="7030A0"/>
                              <w:sz w:val="24"/>
                              <w:szCs w:val="24"/>
                            </w:rPr>
                          </w:pPr>
                        </w:p>
                        <w:p w14:paraId="76191DC3" w14:textId="77777777" w:rsidR="00323B4F" w:rsidRDefault="00323B4F" w:rsidP="00323B4F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 w:rsidRPr="00D6788F">
                            <w:rPr>
                              <w:color w:val="7030A0"/>
                            </w:rPr>
                            <w:t>11 Highbury New Park, London, N5 2EG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  <w:r w:rsidRPr="00D6788F">
                            <w:rPr>
                              <w:color w:val="7030A0"/>
                            </w:rPr>
                            <w:t xml:space="preserve"> </w:t>
                          </w:r>
                        </w:p>
                        <w:p w14:paraId="18322AE1" w14:textId="1ED5B7B6" w:rsidR="005B4B93" w:rsidRPr="00070633" w:rsidRDefault="00070633" w:rsidP="00070633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color w:val="7030A0"/>
                              <w:sz w:val="28"/>
                              <w:szCs w:val="28"/>
                            </w:rPr>
                          </w:pPr>
                          <w:r w:rsidRPr="00070633">
                            <w:rPr>
                              <w:b/>
                              <w:color w:val="7030A0"/>
                              <w:sz w:val="28"/>
                              <w:szCs w:val="28"/>
                            </w:rPr>
                            <w:t>Contact: palmer.</w:t>
                          </w:r>
                          <w:r w:rsidR="005B4B93" w:rsidRPr="00070633">
                            <w:rPr>
                              <w:b/>
                              <w:color w:val="7030A0"/>
                              <w:sz w:val="28"/>
                              <w:szCs w:val="28"/>
                            </w:rPr>
                            <w:t>j@srs.islington.sch.uk</w:t>
                          </w:r>
                        </w:p>
                        <w:p w14:paraId="7235FD88" w14:textId="1F649DE4" w:rsidR="00272E34" w:rsidRPr="00446559" w:rsidRDefault="00272E34" w:rsidP="001646A6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BBD8EF" id="_x0000_t202" coordsize="21600,21600" o:spt="202" path="m,l,21600r21600,l21600,xe">
              <v:stroke joinstyle="miter"/>
              <v:path gradientshapeok="t" o:connecttype="rect"/>
            </v:shapetype>
            <v:shape id="_x0000_s1050" type="#_x0000_t202" style="position:absolute;margin-left:-25.5pt;margin-top:4.4pt;width:240pt;height:93.75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" stroked="f">
              <v:textbox>
                <w:txbxContent>
                  <w:p w14:paraId="2168BF91" w14:textId="03DBAE5D" w:rsidR="00323B4F" w:rsidRDefault="00323B4F" w:rsidP="00446559">
                    <w:pPr>
                      <w:spacing w:after="0" w:line="240" w:lineRule="auto"/>
                      <w:ind w:left="0" w:right="6" w:firstLine="0"/>
                      <w:jc w:val="left"/>
                      <w:rPr>
                        <w:color w:val="7030A0"/>
                      </w:rPr>
                    </w:pPr>
                  </w:p>
                  <w:p w14:paraId="0B8B3266" w14:textId="08463BD7" w:rsidR="00323B4F" w:rsidRPr="00070633" w:rsidRDefault="00272E34" w:rsidP="00323B4F">
                    <w:pPr>
                      <w:spacing w:after="0" w:line="240" w:lineRule="auto"/>
                      <w:ind w:left="0" w:right="6" w:firstLine="0"/>
                      <w:jc w:val="left"/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</w:pPr>
                    <w:r w:rsidRPr="00070633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 xml:space="preserve">Head of </w:t>
                    </w:r>
                    <w:r w:rsidR="00446559" w:rsidRPr="00070633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>Outreach</w:t>
                    </w:r>
                    <w:r w:rsidRPr="00070633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 xml:space="preserve">: </w:t>
                    </w:r>
                    <w:r w:rsidR="00446559" w:rsidRPr="00070633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>Jane Palmer</w:t>
                    </w:r>
                  </w:p>
                  <w:p w14:paraId="0972600E" w14:textId="77777777" w:rsidR="00323B4F" w:rsidRPr="00323B4F" w:rsidRDefault="00323B4F" w:rsidP="00323B4F">
                    <w:pPr>
                      <w:spacing w:after="0" w:line="240" w:lineRule="auto"/>
                      <w:ind w:left="0" w:right="6" w:firstLine="0"/>
                      <w:jc w:val="left"/>
                      <w:rPr>
                        <w:b/>
                        <w:bCs/>
                        <w:color w:val="7030A0"/>
                        <w:sz w:val="24"/>
                        <w:szCs w:val="24"/>
                      </w:rPr>
                    </w:pPr>
                  </w:p>
                  <w:p w14:paraId="76191DC3" w14:textId="77777777" w:rsidR="00323B4F" w:rsidRDefault="00323B4F" w:rsidP="00323B4F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 w:rsidRPr="00D6788F">
                      <w:rPr>
                        <w:color w:val="7030A0"/>
                      </w:rPr>
                      <w:t>11 Highbury New Park, London, N5 2EG</w:t>
                    </w:r>
                    <w:r>
                      <w:rPr>
                        <w:color w:val="7030A0"/>
                      </w:rPr>
                      <w:t>.</w:t>
                    </w:r>
                    <w:r w:rsidRPr="00D6788F">
                      <w:rPr>
                        <w:color w:val="7030A0"/>
                      </w:rPr>
                      <w:t xml:space="preserve"> </w:t>
                    </w:r>
                  </w:p>
                  <w:p w14:paraId="18322AE1" w14:textId="1ED5B7B6" w:rsidR="005B4B93" w:rsidRPr="00070633" w:rsidRDefault="00070633" w:rsidP="00070633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color w:val="7030A0"/>
                        <w:sz w:val="28"/>
                        <w:szCs w:val="28"/>
                      </w:rPr>
                    </w:pPr>
                    <w:r w:rsidRPr="00070633">
                      <w:rPr>
                        <w:b/>
                        <w:color w:val="7030A0"/>
                        <w:sz w:val="28"/>
                        <w:szCs w:val="28"/>
                      </w:rPr>
                      <w:t>Contact: palmer.</w:t>
                    </w:r>
                    <w:r w:rsidR="005B4B93" w:rsidRPr="00070633">
                      <w:rPr>
                        <w:b/>
                        <w:color w:val="7030A0"/>
                        <w:sz w:val="28"/>
                        <w:szCs w:val="28"/>
                      </w:rPr>
                      <w:t>j@srs.islington.sch.uk</w:t>
                    </w:r>
                  </w:p>
                  <w:p w14:paraId="7235FD88" w14:textId="1F649DE4" w:rsidR="00272E34" w:rsidRPr="00446559" w:rsidRDefault="00272E34" w:rsidP="001646A6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bCs/>
                        <w:sz w:val="28"/>
                        <w:szCs w:val="28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 w:rsidRPr="003158AC">
      <w:rPr>
        <w:rFonts w:ascii="Comic Sans MS" w:eastAsia="Times New Roman" w:hAnsi="Comic Sans MS" w:cs="Times New Roman"/>
        <w:noProof/>
        <w:color w:val="7030A0"/>
        <w:sz w:val="16"/>
        <w:szCs w:val="16"/>
      </w:rPr>
      <mc:AlternateContent>
        <mc:Choice Requires="wps">
          <w:drawing>
            <wp:anchor distT="45720" distB="45720" distL="114300" distR="114300" simplePos="0" relativeHeight="251652096" behindDoc="0" locked="0" layoutInCell="1" allowOverlap="1" wp14:anchorId="6F824630" wp14:editId="42A4F542">
              <wp:simplePos x="0" y="0"/>
              <wp:positionH relativeFrom="margin">
                <wp:posOffset>2905125</wp:posOffset>
              </wp:positionH>
              <wp:positionV relativeFrom="paragraph">
                <wp:posOffset>30480</wp:posOffset>
              </wp:positionV>
              <wp:extent cx="2562225" cy="1057275"/>
              <wp:effectExtent l="0" t="0" r="9525" b="9525"/>
              <wp:wrapSquare wrapText="bothSides"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2225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3587B1" w14:textId="77777777" w:rsidR="00CA4192" w:rsidRDefault="00CA4192" w:rsidP="00AB559D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color w:val="7030A0"/>
                              <w:szCs w:val="20"/>
                            </w:rPr>
                          </w:pPr>
                        </w:p>
                        <w:p w14:paraId="2946DB82" w14:textId="56C57873" w:rsidR="00272E34" w:rsidRPr="00323B4F" w:rsidRDefault="00272E34" w:rsidP="00AB559D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color w:val="7030A0"/>
                              <w:sz w:val="22"/>
                            </w:rPr>
                          </w:pPr>
                          <w:r w:rsidRPr="00323B4F">
                            <w:rPr>
                              <w:b/>
                              <w:color w:val="7030A0"/>
                              <w:sz w:val="22"/>
                            </w:rPr>
                            <w:t>Head</w:t>
                          </w:r>
                          <w:r w:rsidR="00323B4F">
                            <w:rPr>
                              <w:b/>
                              <w:color w:val="7030A0"/>
                              <w:sz w:val="22"/>
                            </w:rPr>
                            <w:t xml:space="preserve"> </w:t>
                          </w:r>
                          <w:r w:rsidRPr="00323B4F">
                            <w:rPr>
                              <w:b/>
                              <w:color w:val="7030A0"/>
                              <w:sz w:val="22"/>
                            </w:rPr>
                            <w:t>teacher: Cerys Normanton</w:t>
                          </w:r>
                        </w:p>
                        <w:p w14:paraId="24509F0E" w14:textId="77777777" w:rsidR="00AB559D" w:rsidRDefault="00AB559D" w:rsidP="00AB559D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</w:p>
                        <w:p w14:paraId="3C14ABD7" w14:textId="77777777" w:rsidR="00272E34" w:rsidRDefault="00272E34" w:rsidP="00B734BA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 w:rsidRPr="00D6788F">
                            <w:rPr>
                              <w:color w:val="7030A0"/>
                            </w:rPr>
                            <w:t>11 Highbury New Park, London, N5 2EG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  <w:r w:rsidRPr="00D6788F">
                            <w:rPr>
                              <w:color w:val="7030A0"/>
                            </w:rPr>
                            <w:t xml:space="preserve"> </w:t>
                          </w:r>
                        </w:p>
                        <w:p w14:paraId="7885F294" w14:textId="77777777" w:rsidR="00272E34" w:rsidRDefault="00272E34" w:rsidP="00B734BA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 w:rsidRPr="00D6788F">
                            <w:rPr>
                              <w:color w:val="7030A0"/>
                            </w:rPr>
                            <w:t>T. 020 7704 7490</w:t>
                          </w:r>
                          <w:r>
                            <w:rPr>
                              <w:color w:val="7030A0"/>
                            </w:rPr>
                            <w:t xml:space="preserve"> </w:t>
                          </w:r>
                        </w:p>
                        <w:p w14:paraId="2A74D989" w14:textId="215D4473" w:rsidR="00272E34" w:rsidRDefault="00272E34" w:rsidP="00B734BA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>
                            <w:rPr>
                              <w:color w:val="7030A0"/>
                            </w:rPr>
                            <w:t>E</w:t>
                          </w:r>
                          <w:r w:rsidR="003B7DAC">
                            <w:rPr>
                              <w:color w:val="7030A0"/>
                            </w:rPr>
                            <w:t>mail: school</w:t>
                          </w:r>
                          <w:r>
                            <w:rPr>
                              <w:color w:val="7030A0"/>
                            </w:rPr>
                            <w:t>@srs.islington.sch.uk</w:t>
                          </w:r>
                        </w:p>
                        <w:p w14:paraId="3C1DA37B" w14:textId="77777777" w:rsidR="00177EE2" w:rsidRDefault="00177EE2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824630" id="_x0000_s1051" type="#_x0000_t202" style="position:absolute;margin-left:228.75pt;margin-top:2.4pt;width:201.75pt;height:83.2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" stroked="f">
              <v:textbox>
                <w:txbxContent>
                  <w:p w14:paraId="293587B1" w14:textId="77777777" w:rsidR="00CA4192" w:rsidRDefault="00CA4192" w:rsidP="00AB559D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color w:val="7030A0"/>
                        <w:szCs w:val="20"/>
                      </w:rPr>
                    </w:pPr>
                  </w:p>
                  <w:p w14:paraId="2946DB82" w14:textId="56C57873" w:rsidR="00272E34" w:rsidRPr="00323B4F" w:rsidRDefault="00272E34" w:rsidP="00AB559D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color w:val="7030A0"/>
                        <w:sz w:val="22"/>
                      </w:rPr>
                    </w:pPr>
                    <w:r w:rsidRPr="00323B4F">
                      <w:rPr>
                        <w:b/>
                        <w:color w:val="7030A0"/>
                        <w:sz w:val="22"/>
                      </w:rPr>
                      <w:t>Head</w:t>
                    </w:r>
                    <w:r w:rsidR="00323B4F">
                      <w:rPr>
                        <w:b/>
                        <w:color w:val="7030A0"/>
                        <w:sz w:val="22"/>
                      </w:rPr>
                      <w:t xml:space="preserve"> </w:t>
                    </w:r>
                    <w:r w:rsidRPr="00323B4F">
                      <w:rPr>
                        <w:b/>
                        <w:color w:val="7030A0"/>
                        <w:sz w:val="22"/>
                      </w:rPr>
                      <w:t>teacher: Cerys Normanton</w:t>
                    </w:r>
                  </w:p>
                  <w:p w14:paraId="24509F0E" w14:textId="77777777" w:rsidR="00AB559D" w:rsidRDefault="00AB559D" w:rsidP="00AB559D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</w:p>
                  <w:p w14:paraId="3C14ABD7" w14:textId="77777777" w:rsidR="00272E34" w:rsidRDefault="00272E34" w:rsidP="00B734BA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 w:rsidRPr="00D6788F">
                      <w:rPr>
                        <w:color w:val="7030A0"/>
                      </w:rPr>
                      <w:t>11 Highbury New Park, London, N5 2EG</w:t>
                    </w:r>
                    <w:r>
                      <w:rPr>
                        <w:color w:val="7030A0"/>
                      </w:rPr>
                      <w:t>.</w:t>
                    </w:r>
                    <w:r w:rsidRPr="00D6788F">
                      <w:rPr>
                        <w:color w:val="7030A0"/>
                      </w:rPr>
                      <w:t xml:space="preserve"> </w:t>
                    </w:r>
                  </w:p>
                  <w:p w14:paraId="7885F294" w14:textId="77777777" w:rsidR="00272E34" w:rsidRDefault="00272E34" w:rsidP="00B734BA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 w:rsidRPr="00D6788F">
                      <w:rPr>
                        <w:color w:val="7030A0"/>
                      </w:rPr>
                      <w:t>T. 020 7704 7490</w:t>
                    </w:r>
                    <w:r>
                      <w:rPr>
                        <w:color w:val="7030A0"/>
                      </w:rPr>
                      <w:t xml:space="preserve"> </w:t>
                    </w:r>
                  </w:p>
                  <w:p w14:paraId="2A74D989" w14:textId="215D4473" w:rsidR="00272E34" w:rsidRDefault="00272E34" w:rsidP="00B734BA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>
                      <w:rPr>
                        <w:color w:val="7030A0"/>
                      </w:rPr>
                      <w:t>E</w:t>
                    </w:r>
                    <w:r w:rsidR="003B7DAC">
                      <w:rPr>
                        <w:color w:val="7030A0"/>
                      </w:rPr>
                      <w:t>mail: school</w:t>
                    </w:r>
                    <w:r>
                      <w:rPr>
                        <w:color w:val="7030A0"/>
                      </w:rPr>
                      <w:t>@srs.islington.sch.uk</w:t>
                    </w:r>
                  </w:p>
                  <w:p w14:paraId="3C1DA37B" w14:textId="77777777" w:rsidR="00177EE2" w:rsidRDefault="00177EE2"/>
                </w:txbxContent>
              </v:textbox>
              <w10:wrap type="square" anchorx="margin"/>
            </v:shape>
          </w:pict>
        </mc:Fallback>
      </mc:AlternateContent>
    </w:r>
    <w:r>
      <w:t xml:space="preserve">              </w:t>
    </w:r>
    <w:r w:rsidR="00272E34">
      <w:rPr>
        <w:noProof/>
      </w:rPr>
      <w:drawing>
        <wp:inline distT="0" distB="0" distL="0" distR="0" wp14:anchorId="514E5172" wp14:editId="29D57BC8">
          <wp:extent cx="1001395" cy="886460"/>
          <wp:effectExtent l="0" t="0" r="8255" b="8890"/>
          <wp:docPr id="13" name="Picture 13" descr="\\SRS-AFP-01\bmcdonagh3.206$\My Settings\Desktop\Outstanding\PNG\Ofsted_Outstanding_OP_Colour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\\SRS-AFP-01\bmcdonagh3.206$\My Settings\Desktop\Outstanding\PNG\Ofsted_Outstanding_OP_Colo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1395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6813DE" w14:textId="77777777" w:rsidR="004C71AB" w:rsidRDefault="004C71AB">
      <w:pPr>
        <w:spacing w:after="0" w:line="240" w:lineRule="auto"/>
      </w:pPr>
      <w:r>
        <w:separator/>
      </w:r>
    </w:p>
  </w:footnote>
  <w:footnote w:type="continuationSeparator" w:id="0">
    <w:p w14:paraId="50AA34C6" w14:textId="77777777" w:rsidR="004C71AB" w:rsidRDefault="004C7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E683F" w14:textId="77777777" w:rsidR="00272E34" w:rsidRDefault="00272E34">
    <w:pPr>
      <w:spacing w:after="0" w:line="259" w:lineRule="auto"/>
      <w:ind w:left="0" w:right="-40" w:firstLine="0"/>
      <w:jc w:val="right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0A9AE7B" wp14:editId="48977A54">
              <wp:simplePos x="0" y="0"/>
              <wp:positionH relativeFrom="page">
                <wp:posOffset>449580</wp:posOffset>
              </wp:positionH>
              <wp:positionV relativeFrom="page">
                <wp:posOffset>342900</wp:posOffset>
              </wp:positionV>
              <wp:extent cx="6682104" cy="572604"/>
              <wp:effectExtent l="0" t="0" r="0" b="0"/>
              <wp:wrapSquare wrapText="bothSides"/>
              <wp:docPr id="12677" name="Group 126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2104" cy="572604"/>
                        <a:chOff x="0" y="0"/>
                        <a:chExt cx="6682104" cy="572604"/>
                      </a:xfrm>
                    </wpg:grpSpPr>
                    <wps:wsp>
                      <wps:cNvPr id="12680" name="Rectangle 12680"/>
                      <wps:cNvSpPr/>
                      <wps:spPr>
                        <a:xfrm>
                          <a:off x="0" y="196837"/>
                          <a:ext cx="793028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1A9F28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Homeworking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1" name="Rectangle 12681"/>
                      <wps:cNvSpPr/>
                      <wps:spPr>
                        <a:xfrm>
                          <a:off x="597408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6959E7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2" name="Rectangle 12682"/>
                      <wps:cNvSpPr/>
                      <wps:spPr>
                        <a:xfrm>
                          <a:off x="618744" y="196837"/>
                          <a:ext cx="375511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6FE8FF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During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3" name="Rectangle 12683"/>
                      <wps:cNvSpPr/>
                      <wps:spPr>
                        <a:xfrm>
                          <a:off x="902208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0C5B58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4" name="Rectangle 12684"/>
                      <wps:cNvSpPr/>
                      <wps:spPr>
                        <a:xfrm>
                          <a:off x="923544" y="196837"/>
                          <a:ext cx="184826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87CEA5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the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5" name="Rectangle 12685"/>
                      <wps:cNvSpPr/>
                      <wps:spPr>
                        <a:xfrm>
                          <a:off x="1063752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F40E89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6" name="Rectangle 12686"/>
                      <wps:cNvSpPr/>
                      <wps:spPr>
                        <a:xfrm>
                          <a:off x="1085088" y="196837"/>
                          <a:ext cx="364007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D01F10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COVID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7" name="Rectangle 12687"/>
                      <wps:cNvSpPr/>
                      <wps:spPr>
                        <a:xfrm>
                          <a:off x="1359408" y="196837"/>
                          <a:ext cx="40936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09E912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8" name="Rectangle 12688"/>
                      <wps:cNvSpPr/>
                      <wps:spPr>
                        <a:xfrm>
                          <a:off x="1389888" y="196837"/>
                          <a:ext cx="136747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47A633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19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9" name="Rectangle 12689"/>
                      <wps:cNvSpPr/>
                      <wps:spPr>
                        <a:xfrm>
                          <a:off x="1493520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8DEACE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90" name="Rectangle 12690"/>
                      <wps:cNvSpPr/>
                      <wps:spPr>
                        <a:xfrm>
                          <a:off x="1514856" y="196837"/>
                          <a:ext cx="29250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E9793D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Crisis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91" name="Rectangle 12691"/>
                      <wps:cNvSpPr/>
                      <wps:spPr>
                        <a:xfrm>
                          <a:off x="1737360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AC6FC9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92" name="Rectangle 12692"/>
                      <wps:cNvSpPr/>
                      <wps:spPr>
                        <a:xfrm>
                          <a:off x="0" y="449821"/>
                          <a:ext cx="30234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6A6281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678" name="Picture 126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372099" y="0"/>
                          <a:ext cx="1310005" cy="571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2679" name="Shape 12679"/>
                      <wps:cNvSpPr/>
                      <wps:spPr>
                        <a:xfrm>
                          <a:off x="634" y="570864"/>
                          <a:ext cx="5143500" cy="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3500" h="1">
                              <a:moveTo>
                                <a:pt x="0" y="0"/>
                              </a:moveTo>
                              <a:lnTo>
                                <a:pt x="5143500" y="1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22A3CA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0A9AE7B" id="Group 12677" o:spid="_x0000_s1033" style="position:absolute;left:0;text-align:left;margin-left:35.4pt;margin-top:27pt;width:526.15pt;height:45.1pt;z-index:251658240;mso-position-horizontal-relative:page;mso-position-vertical-relative:page" coordsize="66821,572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">
              <v:rect id="Rectangle 12680" o:spid="_x0000_s1034" style="position:absolute;top:1968;width:7930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" filled="f" stroked="f">
                <v:textbox inset="0,0,0,0">
                  <w:txbxContent>
                    <w:p w14:paraId="141A9F28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Homeworking</w:t>
                      </w:r>
                    </w:p>
                  </w:txbxContent>
                </v:textbox>
              </v:rect>
              <v:rect id="Rectangle 12681" o:spid="_x0000_s1035" style="position:absolute;left:5974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" filled="f" stroked="f">
                <v:textbox inset="0,0,0,0">
                  <w:txbxContent>
                    <w:p w14:paraId="0A6959E7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82" o:spid="_x0000_s1036" style="position:absolute;left:6187;top:1968;width:3755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" filled="f" stroked="f">
                <v:textbox inset="0,0,0,0">
                  <w:txbxContent>
                    <w:p w14:paraId="226FE8FF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During</w:t>
                      </w:r>
                    </w:p>
                  </w:txbxContent>
                </v:textbox>
              </v:rect>
              <v:rect id="Rectangle 12683" o:spid="_x0000_s1037" style="position:absolute;left:9022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" filled="f" stroked="f">
                <v:textbox inset="0,0,0,0">
                  <w:txbxContent>
                    <w:p w14:paraId="100C5B58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84" o:spid="_x0000_s1038" style="position:absolute;left:9235;top:1968;width:1848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" filled="f" stroked="f">
                <v:textbox inset="0,0,0,0">
                  <w:txbxContent>
                    <w:p w14:paraId="1E87CEA5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the</w:t>
                      </w:r>
                    </w:p>
                  </w:txbxContent>
                </v:textbox>
              </v:rect>
              <v:rect id="Rectangle 12685" o:spid="_x0000_s1039" style="position:absolute;left:10637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" filled="f" stroked="f">
                <v:textbox inset="0,0,0,0">
                  <w:txbxContent>
                    <w:p w14:paraId="12F40E89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86" o:spid="_x0000_s1040" style="position:absolute;left:10850;top:1968;width:3640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" filled="f" stroked="f">
                <v:textbox inset="0,0,0,0">
                  <w:txbxContent>
                    <w:p w14:paraId="38D01F10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COVID</w:t>
                      </w:r>
                    </w:p>
                  </w:txbxContent>
                </v:textbox>
              </v:rect>
              <v:rect id="Rectangle 12687" o:spid="_x0000_s1041" style="position:absolute;left:13594;top:1968;width:409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" filled="f" stroked="f">
                <v:textbox inset="0,0,0,0">
                  <w:txbxContent>
                    <w:p w14:paraId="6A09E912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-</w:t>
                      </w:r>
                    </w:p>
                  </w:txbxContent>
                </v:textbox>
              </v:rect>
              <v:rect id="Rectangle 12688" o:spid="_x0000_s1042" style="position:absolute;left:13898;top:1968;width:1368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" filled="f" stroked="f">
                <v:textbox inset="0,0,0,0">
                  <w:txbxContent>
                    <w:p w14:paraId="2847A633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19</w:t>
                      </w:r>
                    </w:p>
                  </w:txbxContent>
                </v:textbox>
              </v:rect>
              <v:rect id="Rectangle 12689" o:spid="_x0000_s1043" style="position:absolute;left:14935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" filled="f" stroked="f">
                <v:textbox inset="0,0,0,0">
                  <w:txbxContent>
                    <w:p w14:paraId="608DEACE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90" o:spid="_x0000_s1044" style="position:absolute;left:15148;top:1968;width:2925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" filled="f" stroked="f">
                <v:textbox inset="0,0,0,0">
                  <w:txbxContent>
                    <w:p w14:paraId="11E9793D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Crisis</w:t>
                      </w:r>
                    </w:p>
                  </w:txbxContent>
                </v:textbox>
              </v:rect>
              <v:rect id="Rectangle 12691" o:spid="_x0000_s1045" style="position:absolute;left:17373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" filled="f" stroked="f">
                <v:textbox inset="0,0,0,0">
                  <w:txbxContent>
                    <w:p w14:paraId="2BAC6FC9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92" o:spid="_x0000_s1046" style="position:absolute;top:449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" filled="f" stroked="f">
                <v:textbox inset="0,0,0,0">
                  <w:txbxContent>
                    <w:p w14:paraId="156A6281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678" o:spid="_x0000_s1047" type="#_x0000_t75" style="position:absolute;left:53720;width:13101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">
                <v:imagedata r:id="rId2" o:title=""/>
              </v:shape>
              <v:shape id="Shape 12679" o:spid="_x0000_s1048" style="position:absolute;left:6;top:5708;width:51435;height:0;visibility:visible;mso-wrap-style:square;v-text-anchor:top" coordsize="514350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" path="m,l5143500,1e" filled="f" strokecolor="#22a3ca">
                <v:path arrowok="t" textboxrect="0,0,5143500,1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AE634" w14:textId="77777777" w:rsidR="00272E34" w:rsidRDefault="00272E34">
    <w:pPr>
      <w:spacing w:after="0" w:line="259" w:lineRule="auto"/>
      <w:ind w:left="0" w:right="-40" w:firstLine="0"/>
      <w:jc w:val="right"/>
    </w:pPr>
    <w:r>
      <w:t xml:space="preserve"> </w:t>
    </w:r>
    <w: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0FFD37" w14:textId="77777777" w:rsidR="00272E34" w:rsidRDefault="00272E34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E27C6"/>
    <w:multiLevelType w:val="hybridMultilevel"/>
    <w:tmpl w:val="4718B13A"/>
    <w:lvl w:ilvl="0" w:tplc="B52E28D0">
      <w:start w:val="1"/>
      <w:numFmt w:val="bullet"/>
      <w:lvlText w:val="•"/>
      <w:lvlJc w:val="left"/>
      <w:pPr>
        <w:ind w:left="169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7EA6DA8">
      <w:start w:val="1"/>
      <w:numFmt w:val="bullet"/>
      <w:lvlText w:val="o"/>
      <w:lvlJc w:val="left"/>
      <w:pPr>
        <w:ind w:left="24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0F28210">
      <w:start w:val="1"/>
      <w:numFmt w:val="bullet"/>
      <w:lvlText w:val="▪"/>
      <w:lvlJc w:val="left"/>
      <w:pPr>
        <w:ind w:left="31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68E4BBA">
      <w:start w:val="1"/>
      <w:numFmt w:val="bullet"/>
      <w:lvlText w:val="•"/>
      <w:lvlJc w:val="left"/>
      <w:pPr>
        <w:ind w:left="385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230B9EC">
      <w:start w:val="1"/>
      <w:numFmt w:val="bullet"/>
      <w:lvlText w:val="o"/>
      <w:lvlJc w:val="left"/>
      <w:pPr>
        <w:ind w:left="45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5A8730">
      <w:start w:val="1"/>
      <w:numFmt w:val="bullet"/>
      <w:lvlText w:val="▪"/>
      <w:lvlJc w:val="left"/>
      <w:pPr>
        <w:ind w:left="52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6ECCF10">
      <w:start w:val="1"/>
      <w:numFmt w:val="bullet"/>
      <w:lvlText w:val="•"/>
      <w:lvlJc w:val="left"/>
      <w:pPr>
        <w:ind w:left="601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9ABFE6">
      <w:start w:val="1"/>
      <w:numFmt w:val="bullet"/>
      <w:lvlText w:val="o"/>
      <w:lvlJc w:val="left"/>
      <w:pPr>
        <w:ind w:left="67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0EACD4">
      <w:start w:val="1"/>
      <w:numFmt w:val="bullet"/>
      <w:lvlText w:val="▪"/>
      <w:lvlJc w:val="left"/>
      <w:pPr>
        <w:ind w:left="74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BC9498F"/>
    <w:multiLevelType w:val="hybridMultilevel"/>
    <w:tmpl w:val="7F323566"/>
    <w:lvl w:ilvl="0" w:tplc="0F627A4E">
      <w:start w:val="1"/>
      <w:numFmt w:val="bullet"/>
      <w:lvlText w:val="•"/>
      <w:lvlJc w:val="left"/>
      <w:pPr>
        <w:ind w:left="169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4ECE77E">
      <w:start w:val="1"/>
      <w:numFmt w:val="decimal"/>
      <w:lvlText w:val="%2."/>
      <w:lvlJc w:val="left"/>
      <w:pPr>
        <w:ind w:left="234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37A51DC">
      <w:start w:val="1"/>
      <w:numFmt w:val="lowerRoman"/>
      <w:lvlText w:val="%3"/>
      <w:lvlJc w:val="left"/>
      <w:pPr>
        <w:ind w:left="306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92D82A">
      <w:start w:val="1"/>
      <w:numFmt w:val="decimal"/>
      <w:lvlText w:val="%4"/>
      <w:lvlJc w:val="left"/>
      <w:pPr>
        <w:ind w:left="378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DA0AE2">
      <w:start w:val="1"/>
      <w:numFmt w:val="lowerLetter"/>
      <w:lvlText w:val="%5"/>
      <w:lvlJc w:val="left"/>
      <w:pPr>
        <w:ind w:left="450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7A7B5A">
      <w:start w:val="1"/>
      <w:numFmt w:val="lowerRoman"/>
      <w:lvlText w:val="%6"/>
      <w:lvlJc w:val="left"/>
      <w:pPr>
        <w:ind w:left="522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15CEA1C">
      <w:start w:val="1"/>
      <w:numFmt w:val="decimal"/>
      <w:lvlText w:val="%7"/>
      <w:lvlJc w:val="left"/>
      <w:pPr>
        <w:ind w:left="594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64E3E66">
      <w:start w:val="1"/>
      <w:numFmt w:val="lowerLetter"/>
      <w:lvlText w:val="%8"/>
      <w:lvlJc w:val="left"/>
      <w:pPr>
        <w:ind w:left="666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BDE6BA4">
      <w:start w:val="1"/>
      <w:numFmt w:val="lowerRoman"/>
      <w:lvlText w:val="%9"/>
      <w:lvlJc w:val="left"/>
      <w:pPr>
        <w:ind w:left="738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A182BA4"/>
    <w:multiLevelType w:val="hybridMultilevel"/>
    <w:tmpl w:val="D7265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3E8"/>
    <w:rsid w:val="000018AA"/>
    <w:rsid w:val="00005AED"/>
    <w:rsid w:val="00046724"/>
    <w:rsid w:val="00070633"/>
    <w:rsid w:val="000B1949"/>
    <w:rsid w:val="000E0EE8"/>
    <w:rsid w:val="001136E8"/>
    <w:rsid w:val="001610B9"/>
    <w:rsid w:val="001646A6"/>
    <w:rsid w:val="00177EE2"/>
    <w:rsid w:val="001A03E8"/>
    <w:rsid w:val="002165B3"/>
    <w:rsid w:val="00227EA4"/>
    <w:rsid w:val="002408F5"/>
    <w:rsid w:val="00245EFC"/>
    <w:rsid w:val="002470B2"/>
    <w:rsid w:val="00250B03"/>
    <w:rsid w:val="0026759B"/>
    <w:rsid w:val="00272E34"/>
    <w:rsid w:val="002A6D9E"/>
    <w:rsid w:val="002C2C9F"/>
    <w:rsid w:val="002E3CEE"/>
    <w:rsid w:val="003158AC"/>
    <w:rsid w:val="00323B4F"/>
    <w:rsid w:val="0034239E"/>
    <w:rsid w:val="00370B77"/>
    <w:rsid w:val="0037594E"/>
    <w:rsid w:val="00382F19"/>
    <w:rsid w:val="003B7DAC"/>
    <w:rsid w:val="003C0F26"/>
    <w:rsid w:val="003D05A5"/>
    <w:rsid w:val="00436595"/>
    <w:rsid w:val="00437AC7"/>
    <w:rsid w:val="00446559"/>
    <w:rsid w:val="0047028A"/>
    <w:rsid w:val="004A2075"/>
    <w:rsid w:val="004C71AB"/>
    <w:rsid w:val="0056769E"/>
    <w:rsid w:val="0058727A"/>
    <w:rsid w:val="005924A4"/>
    <w:rsid w:val="005B4B93"/>
    <w:rsid w:val="00606575"/>
    <w:rsid w:val="00664116"/>
    <w:rsid w:val="00674488"/>
    <w:rsid w:val="0067752B"/>
    <w:rsid w:val="006B4EB6"/>
    <w:rsid w:val="006C5F0D"/>
    <w:rsid w:val="006C63E6"/>
    <w:rsid w:val="006F5BB7"/>
    <w:rsid w:val="007562A7"/>
    <w:rsid w:val="00786BEC"/>
    <w:rsid w:val="0079762B"/>
    <w:rsid w:val="007D0FFF"/>
    <w:rsid w:val="007F76D7"/>
    <w:rsid w:val="008010EB"/>
    <w:rsid w:val="00801C36"/>
    <w:rsid w:val="00813656"/>
    <w:rsid w:val="008365EA"/>
    <w:rsid w:val="008501BF"/>
    <w:rsid w:val="00890384"/>
    <w:rsid w:val="008A6A74"/>
    <w:rsid w:val="008B4148"/>
    <w:rsid w:val="00907EF6"/>
    <w:rsid w:val="009631CE"/>
    <w:rsid w:val="009643CC"/>
    <w:rsid w:val="009718B7"/>
    <w:rsid w:val="00987816"/>
    <w:rsid w:val="009D23E8"/>
    <w:rsid w:val="009F4479"/>
    <w:rsid w:val="00A052CF"/>
    <w:rsid w:val="00A46DF4"/>
    <w:rsid w:val="00AA0416"/>
    <w:rsid w:val="00AA79BD"/>
    <w:rsid w:val="00AB559D"/>
    <w:rsid w:val="00AE478B"/>
    <w:rsid w:val="00B47C68"/>
    <w:rsid w:val="00B734BA"/>
    <w:rsid w:val="00B86657"/>
    <w:rsid w:val="00B92ACC"/>
    <w:rsid w:val="00BA4372"/>
    <w:rsid w:val="00BB0706"/>
    <w:rsid w:val="00BE6646"/>
    <w:rsid w:val="00BF46B8"/>
    <w:rsid w:val="00C07B38"/>
    <w:rsid w:val="00C205F6"/>
    <w:rsid w:val="00C5055C"/>
    <w:rsid w:val="00C8232F"/>
    <w:rsid w:val="00CA4192"/>
    <w:rsid w:val="00CA6E76"/>
    <w:rsid w:val="00CE4D59"/>
    <w:rsid w:val="00D31D8D"/>
    <w:rsid w:val="00D6788F"/>
    <w:rsid w:val="00D95610"/>
    <w:rsid w:val="00DA7985"/>
    <w:rsid w:val="00DB1E5D"/>
    <w:rsid w:val="00DB4F3A"/>
    <w:rsid w:val="00DC0699"/>
    <w:rsid w:val="00DF4DA8"/>
    <w:rsid w:val="00E01FC1"/>
    <w:rsid w:val="00E04317"/>
    <w:rsid w:val="00E27834"/>
    <w:rsid w:val="00E55919"/>
    <w:rsid w:val="00E83D83"/>
    <w:rsid w:val="00EB0771"/>
    <w:rsid w:val="00EB421A"/>
    <w:rsid w:val="00ED35AB"/>
    <w:rsid w:val="00EF5259"/>
    <w:rsid w:val="00EF63E4"/>
    <w:rsid w:val="00F04139"/>
    <w:rsid w:val="00F207FF"/>
    <w:rsid w:val="00F219CA"/>
    <w:rsid w:val="00F84408"/>
    <w:rsid w:val="00FA6FA4"/>
    <w:rsid w:val="00FF0CBB"/>
    <w:rsid w:val="2DEE2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064E0C"/>
  <w15:docId w15:val="{DA8BB3C2-978A-4DCE-90A6-E513B9A3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69E"/>
    <w:pPr>
      <w:spacing w:after="190" w:line="248" w:lineRule="auto"/>
      <w:ind w:left="10" w:right="5" w:hanging="10"/>
      <w:jc w:val="both"/>
    </w:pPr>
    <w:rPr>
      <w:rFonts w:ascii="Calibri" w:eastAsia="Calibri" w:hAnsi="Calibri" w:cs="Calibri"/>
      <w:color w:val="1D2028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99"/>
      <w:ind w:left="10" w:hanging="10"/>
      <w:outlineLvl w:val="0"/>
    </w:pPr>
    <w:rPr>
      <w:rFonts w:ascii="Calibri" w:eastAsia="Calibri" w:hAnsi="Calibri" w:cs="Calibri"/>
      <w:b/>
      <w:color w:val="245483"/>
      <w:sz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65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65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655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245483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34239E"/>
    <w:pPr>
      <w:spacing w:before="240" w:after="0"/>
      <w:ind w:left="0" w:firstLine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4239E"/>
    <w:pPr>
      <w:spacing w:after="100"/>
      <w:ind w:left="0"/>
    </w:pPr>
  </w:style>
  <w:style w:type="character" w:styleId="Hyperlink">
    <w:name w:val="Hyperlink"/>
    <w:basedOn w:val="DefaultParagraphFont"/>
    <w:uiPriority w:val="99"/>
    <w:unhideWhenUsed/>
    <w:rsid w:val="0034239E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4239E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="Times New Roman"/>
      <w:color w:val="auto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4239E"/>
    <w:rPr>
      <w:rFonts w:cs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88F"/>
    <w:rPr>
      <w:rFonts w:ascii="Segoe UI" w:eastAsia="Calibri" w:hAnsi="Segoe UI" w:cs="Segoe UI"/>
      <w:color w:val="1D2028"/>
      <w:sz w:val="18"/>
      <w:szCs w:val="18"/>
    </w:rPr>
  </w:style>
  <w:style w:type="paragraph" w:styleId="ListParagraph">
    <w:name w:val="List Paragraph"/>
    <w:basedOn w:val="Normal"/>
    <w:uiPriority w:val="34"/>
    <w:qFormat/>
    <w:rsid w:val="00250B03"/>
    <w:pPr>
      <w:ind w:left="720"/>
      <w:contextualSpacing/>
    </w:pPr>
  </w:style>
  <w:style w:type="table" w:styleId="TableGrid">
    <w:name w:val="Table Grid"/>
    <w:basedOn w:val="TableNormal"/>
    <w:uiPriority w:val="59"/>
    <w:rsid w:val="00437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272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4465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eGrid2">
    <w:name w:val="Table Grid2"/>
    <w:basedOn w:val="TableNormal"/>
    <w:next w:val="TableGrid"/>
    <w:rsid w:val="00446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446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446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446559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655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Body1">
    <w:name w:val="Body 1"/>
    <w:rsid w:val="0067752B"/>
    <w:pPr>
      <w:spacing w:after="0" w:line="240" w:lineRule="auto"/>
      <w:outlineLvl w:val="0"/>
    </w:pPr>
    <w:rPr>
      <w:rFonts w:ascii="Arial" w:eastAsia="Arial Unicode MS" w:hAnsi="Arial" w:cs="Times New Roman"/>
      <w:b/>
      <w:color w:val="000000"/>
      <w:sz w:val="24"/>
      <w:szCs w:val="20"/>
      <w:u w:color="000000"/>
    </w:rPr>
  </w:style>
  <w:style w:type="paragraph" w:customStyle="1" w:styleId="Heading21">
    <w:name w:val="Heading 21"/>
    <w:next w:val="Normal"/>
    <w:qFormat/>
    <w:rsid w:val="0067752B"/>
    <w:pPr>
      <w:keepNext/>
      <w:spacing w:after="0" w:line="240" w:lineRule="auto"/>
      <w:outlineLvl w:val="1"/>
    </w:pPr>
    <w:rPr>
      <w:rFonts w:ascii="Times New Roman" w:eastAsia="Arial Unicode MS" w:hAnsi="Times New Roman" w:cs="Times New Roman"/>
      <w:b/>
      <w:color w:val="000000"/>
      <w:sz w:val="20"/>
      <w:szCs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3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3b241c-63dc-43a8-bc8b-d6f997f045cb">
      <Terms xmlns="http://schemas.microsoft.com/office/infopath/2007/PartnerControls"/>
    </lcf76f155ced4ddcb4097134ff3c332f>
    <TaxCatchAll xmlns="3b1e97e7-b84c-4947-bf38-d0188202b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423510CEE0DB488363B665151A9ACA" ma:contentTypeVersion="17" ma:contentTypeDescription="Create a new document." ma:contentTypeScope="" ma:versionID="8037c43c02afba8038d9a04f511f3a24">
  <xsd:schema xmlns:xsd="http://www.w3.org/2001/XMLSchema" xmlns:xs="http://www.w3.org/2001/XMLSchema" xmlns:p="http://schemas.microsoft.com/office/2006/metadata/properties" xmlns:ns2="d23b241c-63dc-43a8-bc8b-d6f997f045cb" xmlns:ns3="3b1e97e7-b84c-4947-bf38-d0188202bf2b" targetNamespace="http://schemas.microsoft.com/office/2006/metadata/properties" ma:root="true" ma:fieldsID="6c475c597100b861cf908b73f8c1c0f3" ns2:_="" ns3:_="">
    <xsd:import namespace="d23b241c-63dc-43a8-bc8b-d6f997f045cb"/>
    <xsd:import namespace="3b1e97e7-b84c-4947-bf38-d0188202bf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b241c-63dc-43a8-bc8b-d6f997f045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8069a26-d101-4685-9465-8c46b0abbd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97e7-b84c-4947-bf38-d0188202bf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a3f2fcd-5fb1-4f93-8f62-c111c67eeaf7}" ma:internalName="TaxCatchAll" ma:showField="CatchAllData" ma:web="3b1e97e7-b84c-4947-bf38-d0188202bf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2553F-51BD-4BC2-9DE0-599512AC5C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726D010-804B-46B3-BE1A-B30A8ABB6B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E56A2E-58A1-4A0E-9FDC-9371945CFF7E}"/>
</file>

<file path=customXml/itemProps4.xml><?xml version="1.0" encoding="utf-8"?>
<ds:datastoreItem xmlns:ds="http://schemas.openxmlformats.org/officeDocument/2006/customXml" ds:itemID="{0AF6FF5B-1D3F-48A0-BC6C-BB772FE2E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2AA0B424</Template>
  <TotalTime>8</TotalTime>
  <Pages>5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Homeworking During the COVID-19 Crisis - April 2020.docx</vt:lpstr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Homeworking During the COVID-19 Crisis - April 2020.docx</dc:title>
  <dc:subject/>
  <dc:creator>Kayleigh Maker</dc:creator>
  <cp:keywords/>
  <cp:lastModifiedBy>Jane Palmer</cp:lastModifiedBy>
  <cp:revision>4</cp:revision>
  <cp:lastPrinted>2020-06-09T09:15:00Z</cp:lastPrinted>
  <dcterms:created xsi:type="dcterms:W3CDTF">2023-09-08T14:46:00Z</dcterms:created>
  <dcterms:modified xsi:type="dcterms:W3CDTF">2023-09-08T14:57:00Z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0x0101004B4A85713FDE76488622ECF691861C66</vt:lpwstr>
  </property>
</Properties>
</file>